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BA54B9" w:rsidP="00BA54B9" w:rsidRDefault="00B10FE0" w14:paraId="6F2FB864" w14:textId="5050C5FC">
      <w:pPr>
        <w:pStyle w:val="Title"/>
        <w:spacing w:after="240"/>
      </w:pPr>
      <w:r>
        <w:t>T</w:t>
      </w:r>
      <w:r w:rsidR="00BE7B66">
        <w:t xml:space="preserve">eacher </w:t>
      </w:r>
      <w:r>
        <w:t>I</w:t>
      </w:r>
      <w:r w:rsidR="00BE7B66">
        <w:t xml:space="preserve">ncentive </w:t>
      </w:r>
      <w:r>
        <w:t>A</w:t>
      </w:r>
      <w:r w:rsidR="00BE7B66">
        <w:t>llotment</w:t>
      </w:r>
      <w:r w:rsidRPr="02427C68" w:rsidR="00BA54B9">
        <w:t xml:space="preserve"> Readiness Guide: Building a Local Designation System</w:t>
      </w:r>
    </w:p>
    <w:p w:rsidRPr="00ED7FE4" w:rsidR="00ED7FE4" w:rsidP="00ED7FE4" w:rsidRDefault="00ED7FE4" w14:paraId="3CE512DA" w14:textId="77777777">
      <w:pPr>
        <w:spacing w:after="160"/>
        <w:rPr>
          <w:rFonts w:eastAsiaTheme="minorEastAsia"/>
        </w:rPr>
      </w:pPr>
      <w:r w:rsidRPr="6740201E">
        <w:rPr>
          <w:rFonts w:eastAsiaTheme="minorEastAsia"/>
          <w:kern w:val="2"/>
          <w14:ligatures w14:val="standardContextual"/>
        </w:rPr>
        <w:t xml:space="preserve">The Teacher Incentive Allotment (TIA) is a statewide program that aims to recruit, reward, and </w:t>
      </w:r>
      <w:r w:rsidRPr="6740201E">
        <w:rPr>
          <w:rFonts w:eastAsiaTheme="minorEastAsia"/>
        </w:rPr>
        <w:t>retain effective teachers through</w:t>
      </w:r>
      <w:r w:rsidRPr="6740201E">
        <w:rPr>
          <w:rFonts w:eastAsiaTheme="minorEastAsia"/>
          <w:kern w:val="2"/>
          <w14:ligatures w14:val="standardContextual"/>
        </w:rPr>
        <w:t xml:space="preserve"> the building and implementing of local designation systems designed to connect teacher compensation with multiple measures of effectiveness. Because this approach is a departure from compensating teachers solely on years of creditable service and instead rewarding teachers, in part, based on effectiveness, a successful system design requires change management as a core </w:t>
      </w:r>
      <w:bookmarkStart w:name="_Int_rExOFc7n" w:id="0"/>
      <w:r w:rsidRPr="6740201E">
        <w:rPr>
          <w:rFonts w:eastAsiaTheme="minorEastAsia"/>
        </w:rPr>
        <w:t>principle</w:t>
      </w:r>
      <w:bookmarkEnd w:id="0"/>
      <w:r w:rsidRPr="6740201E">
        <w:rPr>
          <w:rFonts w:eastAsiaTheme="minorEastAsia"/>
        </w:rPr>
        <w:t xml:space="preserve"> of the School System’s planning process. </w:t>
      </w:r>
    </w:p>
    <w:p w:rsidRPr="00ED7FE4" w:rsidR="00ED7FE4" w:rsidP="00ED7FE4" w:rsidRDefault="00ED7FE4" w14:paraId="3B1104C5" w14:textId="77777777">
      <w:pPr>
        <w:spacing w:after="160"/>
        <w:rPr>
          <w:rFonts w:eastAsiaTheme="minorEastAsia"/>
          <w:b/>
          <w:i/>
          <w:kern w:val="2"/>
          <w14:ligatures w14:val="standardContextual"/>
        </w:rPr>
      </w:pPr>
      <w:r w:rsidRPr="6740201E">
        <w:rPr>
          <w:rFonts w:eastAsiaTheme="minorEastAsia"/>
          <w:b/>
          <w:kern w:val="2"/>
          <w14:ligatures w14:val="standardContextual"/>
        </w:rPr>
        <w:t xml:space="preserve">Pre-work: </w:t>
      </w:r>
      <w:r w:rsidRPr="6740201E">
        <w:rPr>
          <w:rFonts w:eastAsiaTheme="minorEastAsia"/>
          <w:b/>
          <w:i/>
          <w:kern w:val="2"/>
          <w14:ligatures w14:val="standardContextual"/>
        </w:rPr>
        <w:t>Learn About the TIA Program Requirements &amp; Opportunities</w:t>
      </w:r>
    </w:p>
    <w:p w:rsidRPr="00ED7FE4" w:rsidR="00ED7FE4" w:rsidP="00ED7FE4" w:rsidRDefault="00ED7FE4" w14:paraId="16F0CFA9" w14:textId="77777777">
      <w:pPr>
        <w:spacing w:after="160"/>
        <w:rPr>
          <w:rFonts w:eastAsiaTheme="minorEastAsia"/>
        </w:rPr>
      </w:pPr>
      <w:r w:rsidRPr="6740201E">
        <w:rPr>
          <w:rFonts w:eastAsiaTheme="minorEastAsia"/>
          <w:kern w:val="2"/>
          <w14:ligatures w14:val="standardContextual"/>
        </w:rPr>
        <w:t xml:space="preserve">The </w:t>
      </w:r>
      <w:r w:rsidRPr="6740201E">
        <w:rPr>
          <w:rFonts w:eastAsiaTheme="minorEastAsia"/>
        </w:rPr>
        <w:t xml:space="preserve">School System’s initial step is to learn about the current Teacher Incentive Allotment and clarify what it is, and what it is not. For example, it is </w:t>
      </w:r>
      <w:r w:rsidRPr="6740201E">
        <w:rPr>
          <w:rFonts w:eastAsiaTheme="minorEastAsia"/>
          <w:i/>
        </w:rPr>
        <w:t>not</w:t>
      </w:r>
      <w:r w:rsidRPr="6740201E">
        <w:rPr>
          <w:rFonts w:eastAsiaTheme="minorEastAsia"/>
        </w:rPr>
        <w:t xml:space="preserve"> a grant bound by time or funding caps. Instead, it </w:t>
      </w:r>
      <w:r w:rsidRPr="6740201E">
        <w:rPr>
          <w:rFonts w:eastAsiaTheme="minorEastAsia"/>
          <w:i/>
        </w:rPr>
        <w:t>is</w:t>
      </w:r>
      <w:r w:rsidRPr="6740201E">
        <w:rPr>
          <w:rFonts w:eastAsiaTheme="minorEastAsia"/>
        </w:rPr>
        <w:t xml:space="preserve"> a statutory allotment created in 2019 with the passing of House Bill 3. This is a key distinction and talking point to share with stakeholders as you begin to align </w:t>
      </w:r>
      <w:bookmarkStart w:name="_Int_fN8E5m1p" w:id="1"/>
      <w:r w:rsidRPr="6740201E">
        <w:rPr>
          <w:rFonts w:eastAsiaTheme="minorEastAsia"/>
        </w:rPr>
        <w:t>on</w:t>
      </w:r>
      <w:bookmarkEnd w:id="1"/>
      <w:r w:rsidRPr="6740201E">
        <w:rPr>
          <w:rFonts w:eastAsiaTheme="minorEastAsia"/>
        </w:rPr>
        <w:t xml:space="preserve"> messaging. In addition, specific allotment amounts are publicly available for every campus within every School System in the state of Texas on the </w:t>
      </w:r>
      <w:hyperlink r:id="rId10">
        <w:r w:rsidRPr="6740201E">
          <w:rPr>
            <w:rFonts w:eastAsiaTheme="minorEastAsia"/>
            <w:color w:val="D0380E"/>
            <w:u w:val="single"/>
          </w:rPr>
          <w:t>TIA Funding Map</w:t>
        </w:r>
      </w:hyperlink>
      <w:r w:rsidRPr="6740201E">
        <w:rPr>
          <w:rFonts w:eastAsiaTheme="minorEastAsia"/>
        </w:rPr>
        <w:t xml:space="preserve">. It is strongly recommended that School Systems review the </w:t>
      </w:r>
      <w:hyperlink w:anchor="Understand_TIA" r:id="rId11">
        <w:r w:rsidRPr="6740201E">
          <w:rPr>
            <w:rFonts w:eastAsiaTheme="minorEastAsia"/>
            <w:color w:val="D0380E"/>
            <w:u w:val="single"/>
          </w:rPr>
          <w:t>TIA Guidebook</w:t>
        </w:r>
      </w:hyperlink>
      <w:r w:rsidRPr="6740201E">
        <w:rPr>
          <w:rFonts w:eastAsiaTheme="minorEastAsia"/>
        </w:rPr>
        <w:t xml:space="preserve"> and other resources on the </w:t>
      </w:r>
      <w:hyperlink r:id="rId12">
        <w:r w:rsidRPr="6740201E">
          <w:rPr>
            <w:rFonts w:eastAsiaTheme="minorEastAsia"/>
            <w:color w:val="D0380E"/>
            <w:u w:val="single"/>
          </w:rPr>
          <w:t>TIA Website</w:t>
        </w:r>
      </w:hyperlink>
      <w:r w:rsidRPr="6740201E">
        <w:rPr>
          <w:rFonts w:eastAsiaTheme="minorEastAsia"/>
        </w:rPr>
        <w:t xml:space="preserve">, and attend the TIA’s informational sessions </w:t>
      </w:r>
      <w:r w:rsidRPr="6740201E">
        <w:rPr>
          <w:rFonts w:eastAsiaTheme="minorEastAsia"/>
          <w:i/>
        </w:rPr>
        <w:t>prior to</w:t>
      </w:r>
      <w:r w:rsidRPr="6740201E">
        <w:rPr>
          <w:rFonts w:eastAsiaTheme="minorEastAsia"/>
        </w:rPr>
        <w:t xml:space="preserve"> building a local designation system. </w:t>
      </w:r>
    </w:p>
    <w:p w:rsidRPr="00ED7FE4" w:rsidR="00ED7FE4" w:rsidP="00ED7FE4" w:rsidRDefault="00ED7FE4" w14:paraId="2F5B54EC" w14:textId="77777777">
      <w:pPr>
        <w:spacing w:after="160"/>
        <w:rPr>
          <w:rFonts w:eastAsiaTheme="minorEastAsia"/>
          <w:b/>
          <w:kern w:val="2"/>
          <w14:ligatures w14:val="standardContextual"/>
        </w:rPr>
      </w:pPr>
      <w:r w:rsidRPr="6740201E">
        <w:rPr>
          <w:rFonts w:eastAsiaTheme="minorEastAsia"/>
          <w:b/>
          <w:kern w:val="2"/>
          <w14:ligatures w14:val="standardContextual"/>
        </w:rPr>
        <w:t xml:space="preserve">Use this Readiness Guide to </w:t>
      </w:r>
      <w:r w:rsidRPr="6740201E">
        <w:rPr>
          <w:rFonts w:eastAsiaTheme="minorEastAsia"/>
          <w:b/>
          <w:i/>
          <w:kern w:val="2"/>
          <w14:ligatures w14:val="standardContextual"/>
        </w:rPr>
        <w:t xml:space="preserve">Assess the </w:t>
      </w:r>
      <w:r w:rsidRPr="6740201E">
        <w:rPr>
          <w:rFonts w:eastAsiaTheme="minorEastAsia"/>
          <w:b/>
          <w:i/>
        </w:rPr>
        <w:t>School System’s Readiness Across Multiple Success Factors</w:t>
      </w:r>
    </w:p>
    <w:p w:rsidRPr="00582656" w:rsidR="00ED7FE4" w:rsidP="00ED7FE4" w:rsidRDefault="00ED7FE4" w14:paraId="5DD5A2FF" w14:textId="77777777">
      <w:pPr>
        <w:spacing w:after="160"/>
        <w:rPr>
          <w:rFonts w:eastAsiaTheme="minorEastAsia"/>
        </w:rPr>
      </w:pPr>
      <w:r w:rsidRPr="28A3AC61">
        <w:rPr>
          <w:rFonts w:eastAsiaTheme="minorEastAsia"/>
        </w:rPr>
        <w:t>A School System is ready to assess local readiness to apply to TIA once stakeholders have built a shared understanding of the program and its requirements. This readiness resource provides detailed guidance on each of the required parts of a local designation system organized by Success Factors. The tool is designed to support School Systems in self-assessing readiness using local data available in key program requirements, and to support the School System in determining next steps.</w:t>
      </w:r>
    </w:p>
    <w:p w:rsidRPr="00ED7FE4" w:rsidR="00ED7FE4" w:rsidP="00ED7FE4" w:rsidRDefault="00ED7FE4" w14:paraId="67DAF27E" w14:textId="77777777">
      <w:pPr>
        <w:spacing w:after="160"/>
        <w:rPr>
          <w:rFonts w:eastAsiaTheme="minorEastAsia"/>
          <w:b/>
          <w:i/>
          <w:kern w:val="2"/>
          <w14:ligatures w14:val="standardContextual"/>
        </w:rPr>
      </w:pPr>
      <w:r w:rsidRPr="6740201E">
        <w:rPr>
          <w:rFonts w:eastAsiaTheme="minorEastAsia"/>
          <w:b/>
          <w:i/>
          <w:kern w:val="2"/>
          <w14:ligatures w14:val="standardContextual"/>
        </w:rPr>
        <w:t>Build a Local Designation System and Submit an Application to TIA</w:t>
      </w:r>
    </w:p>
    <w:p w:rsidRPr="00ED7FE4" w:rsidR="00ED7FE4" w:rsidP="00ED7FE4" w:rsidRDefault="00ED7FE4" w14:paraId="5595AE27" w14:textId="77777777">
      <w:pPr>
        <w:spacing w:after="160"/>
        <w:rPr>
          <w:rFonts w:eastAsiaTheme="minorEastAsia"/>
        </w:rPr>
      </w:pPr>
      <w:r w:rsidRPr="6740201E">
        <w:rPr>
          <w:rFonts w:eastAsiaTheme="minorEastAsia"/>
          <w:kern w:val="2"/>
          <w14:ligatures w14:val="standardContextual"/>
        </w:rPr>
        <w:t xml:space="preserve">When the </w:t>
      </w:r>
      <w:r w:rsidRPr="6740201E">
        <w:rPr>
          <w:rFonts w:eastAsiaTheme="minorEastAsia"/>
        </w:rPr>
        <w:t xml:space="preserve">School System has determined readiness to apply to TIA, the next step is to define specifically what the local designation system will entail, including creating detailed plans around the following key questions: (1) </w:t>
      </w:r>
      <w:r w:rsidRPr="6740201E">
        <w:rPr>
          <w:rFonts w:eastAsiaTheme="minorEastAsia"/>
          <w:i/>
        </w:rPr>
        <w:t>Who can earn a designation?</w:t>
      </w:r>
      <w:r w:rsidRPr="6740201E">
        <w:rPr>
          <w:rFonts w:eastAsiaTheme="minorEastAsia"/>
        </w:rPr>
        <w:t xml:space="preserve">; (2) </w:t>
      </w:r>
      <w:r w:rsidRPr="6740201E">
        <w:rPr>
          <w:rFonts w:eastAsiaTheme="minorEastAsia"/>
          <w:i/>
        </w:rPr>
        <w:t>How will we designate?</w:t>
      </w:r>
      <w:r w:rsidRPr="6740201E">
        <w:rPr>
          <w:rFonts w:eastAsiaTheme="minorEastAsia"/>
        </w:rPr>
        <w:t xml:space="preserve">; and (3) </w:t>
      </w:r>
      <w:r w:rsidRPr="6740201E">
        <w:rPr>
          <w:rFonts w:eastAsiaTheme="minorEastAsia"/>
          <w:i/>
        </w:rPr>
        <w:t>How will we compensate?</w:t>
      </w:r>
    </w:p>
    <w:p w:rsidRPr="00ED7FE4" w:rsidR="00ED7FE4" w:rsidP="00ED7FE4" w:rsidRDefault="00ED7FE4" w14:paraId="6A46FAF6" w14:textId="77777777">
      <w:pPr>
        <w:spacing w:after="160"/>
        <w:rPr>
          <w:rFonts w:eastAsiaTheme="minorEastAsia"/>
        </w:rPr>
      </w:pPr>
      <w:r w:rsidRPr="6740201E">
        <w:rPr>
          <w:rFonts w:eastAsiaTheme="minorEastAsia"/>
          <w:kern w:val="2"/>
          <w14:ligatures w14:val="standardContextual"/>
        </w:rPr>
        <w:t xml:space="preserve">Best practice includes drafting application components, gathering feedback, </w:t>
      </w:r>
      <w:r w:rsidRPr="6740201E">
        <w:rPr>
          <w:rFonts w:eastAsiaTheme="minorEastAsia"/>
        </w:rPr>
        <w:t xml:space="preserve">leveraging TIA resources, and then finalizing aspects of the system before submitting the application. There are multiple resources to assist School Systems with completing the application including: Exemplar Answers, recorded webinars, office hours sessions, and a Scoring Rubric. School Systems that meet </w:t>
      </w:r>
      <w:r w:rsidRPr="6740201E">
        <w:rPr>
          <w:rFonts w:eastAsiaTheme="minorEastAsia"/>
          <w:i/>
        </w:rPr>
        <w:t>Full Readiness</w:t>
      </w:r>
      <w:r w:rsidRPr="6740201E">
        <w:rPr>
          <w:rFonts w:eastAsiaTheme="minorEastAsia"/>
        </w:rPr>
        <w:t xml:space="preserve"> in all success factors are set up to have a successful System Application. </w:t>
      </w:r>
    </w:p>
    <w:p w:rsidRPr="00ED7FE4" w:rsidR="00ED7FE4" w:rsidP="00ED7FE4" w:rsidRDefault="00ED7FE4" w14:paraId="4016A5AE" w14:textId="77777777">
      <w:pPr>
        <w:spacing w:after="160"/>
        <w:rPr>
          <w:rFonts w:eastAsiaTheme="minorEastAsia"/>
          <w:b/>
          <w:i/>
          <w:kern w:val="2"/>
          <w14:ligatures w14:val="standardContextual"/>
        </w:rPr>
      </w:pPr>
      <w:r w:rsidRPr="6740201E">
        <w:rPr>
          <w:rFonts w:eastAsiaTheme="minorEastAsia"/>
          <w:b/>
          <w:i/>
          <w:kern w:val="2"/>
          <w14:ligatures w14:val="standardContextual"/>
        </w:rPr>
        <w:t>Technical Assistance and Learning Opportunities</w:t>
      </w:r>
    </w:p>
    <w:p w:rsidRPr="00ED7FE4" w:rsidR="00ED7FE4" w:rsidP="00ED7FE4" w:rsidRDefault="00ED7FE4" w14:paraId="3FDED6C8" w14:textId="77777777">
      <w:pPr>
        <w:spacing w:after="160"/>
        <w:rPr>
          <w:rFonts w:eastAsiaTheme="minorEastAsia"/>
        </w:rPr>
      </w:pPr>
      <w:r w:rsidRPr="6740201E">
        <w:rPr>
          <w:rFonts w:eastAsiaTheme="minorEastAsia"/>
        </w:rPr>
        <w:t xml:space="preserve">School Systems are encouraged to engage in ongoing learning and technical assistance throughout the planning, application, and implementation process. TIA offers a variety of support opportunities including office hours, webinars, and training focused on key components of local designation </w:t>
      </w:r>
      <w:r w:rsidRPr="6740201E">
        <w:rPr>
          <w:rFonts w:eastAsiaTheme="minorEastAsia"/>
        </w:rPr>
        <w:lastRenderedPageBreak/>
        <w:t xml:space="preserve">systems. School Systems should regularly review the Technical Assistance Calendar to stay informed of upcoming events and deadlines and to identify sessions that align with their current stage of system development. </w:t>
      </w:r>
    </w:p>
    <w:p w:rsidRPr="00ED7FE4" w:rsidR="00ED7FE4" w:rsidP="00ED7FE4" w:rsidRDefault="00ED7FE4" w14:paraId="62E296F0" w14:textId="77777777">
      <w:pPr>
        <w:spacing w:after="160"/>
        <w:rPr>
          <w:rFonts w:eastAsiaTheme="minorEastAsia"/>
        </w:rPr>
      </w:pPr>
      <w:r w:rsidRPr="6740201E">
        <w:rPr>
          <w:rFonts w:eastAsiaTheme="minorEastAsia"/>
        </w:rPr>
        <w:t xml:space="preserve">TEA has partnered with regional </w:t>
      </w:r>
      <w:hyperlink r:id="rId13">
        <w:r w:rsidRPr="6740201E">
          <w:rPr>
            <w:rFonts w:eastAsiaTheme="minorEastAsia"/>
            <w:color w:val="D0380E"/>
            <w:u w:val="single"/>
          </w:rPr>
          <w:t>Education Service Centers</w:t>
        </w:r>
      </w:hyperlink>
      <w:r w:rsidRPr="6740201E">
        <w:rPr>
          <w:rFonts w:eastAsiaTheme="minorEastAsia"/>
        </w:rPr>
        <w:t xml:space="preserve"> (ESCs) to provide School Systems with guidance and support for system development and implementation. School Systems are encouraged to contact their local ESC to learn more about available resources and supports.</w:t>
      </w:r>
    </w:p>
    <w:p w:rsidRPr="00576BAF" w:rsidR="00CB7EA5" w:rsidP="00CB7EA5" w:rsidRDefault="00337230" w14:paraId="5837E265" w14:textId="4A65D47D">
      <w:pPr>
        <w:pStyle w:val="Heading1"/>
      </w:pPr>
      <w:r>
        <w:rPr>
          <w:noProof/>
        </w:rPr>
        <mc:AlternateContent>
          <mc:Choice Requires="wps">
            <w:drawing>
              <wp:anchor distT="0" distB="0" distL="114300" distR="114300" simplePos="0" relativeHeight="251658240" behindDoc="0" locked="0" layoutInCell="1" allowOverlap="1" wp14:anchorId="3F959E58" wp14:editId="6DFBCDFF">
                <wp:simplePos x="0" y="0"/>
                <wp:positionH relativeFrom="column">
                  <wp:posOffset>26580</wp:posOffset>
                </wp:positionH>
                <wp:positionV relativeFrom="paragraph">
                  <wp:posOffset>421802</wp:posOffset>
                </wp:positionV>
                <wp:extent cx="9229061" cy="10633"/>
                <wp:effectExtent l="19050" t="19050" r="29845" b="27940"/>
                <wp:wrapNone/>
                <wp:docPr id="294240543" name="Straight Connector 2"/>
                <wp:cNvGraphicFramePr/>
                <a:graphic xmlns:a="http://schemas.openxmlformats.org/drawingml/2006/main">
                  <a:graphicData uri="http://schemas.microsoft.com/office/word/2010/wordprocessingShape">
                    <wps:wsp>
                      <wps:cNvCnPr/>
                      <wps:spPr>
                        <a:xfrm flipV="1">
                          <a:off x="0" y="0"/>
                          <a:ext cx="9229061" cy="10633"/>
                        </a:xfrm>
                        <a:prstGeom prst="line">
                          <a:avLst/>
                        </a:prstGeom>
                        <a:ln w="28575"/>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xmlns:a="http://schemas.openxmlformats.org/drawingml/2006/main" xmlns:arto="http://schemas.microsoft.com/office/word/2006/arto">
            <w:pict>
              <v:line id="Straight Connector 2"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ecaf33 [3208]" strokeweight="2.25pt" from="2.1pt,33.2pt" to="728.8pt,34.05pt" w14:anchorId="4E3AA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">
                <v:stroke joinstyle="miter"/>
              </v:line>
            </w:pict>
          </mc:Fallback>
        </mc:AlternateContent>
      </w:r>
      <w:r w:rsidR="000145C6">
        <w:t xml:space="preserve">SUCCESS FACTOR 1: RATIONALE </w:t>
      </w:r>
      <w:r>
        <w:br/>
      </w:r>
    </w:p>
    <w:p w:rsidR="00CB7EA5" w:rsidP="00CB7EA5" w:rsidRDefault="00CB7EA5" w14:paraId="72F50FEF" w14:textId="77777777">
      <w:r>
        <w:t>TIA, when successful, aligns a School System’s goals for a local designation system to the School System’s strategic goals for teacher recruitment and retention.</w:t>
      </w:r>
    </w:p>
    <w:tbl>
      <w:tblPr>
        <w:tblStyle w:val="TableGrid"/>
        <w:tblW w:w="14478" w:type="dxa"/>
        <w:tblInd w:w="-5" w:type="dxa"/>
        <w:tblLook w:val="04A0" w:firstRow="1" w:lastRow="0" w:firstColumn="1" w:lastColumn="0" w:noHBand="0" w:noVBand="1"/>
      </w:tblPr>
      <w:tblGrid>
        <w:gridCol w:w="2310"/>
        <w:gridCol w:w="6135"/>
        <w:gridCol w:w="2012"/>
        <w:gridCol w:w="2013"/>
        <w:gridCol w:w="2008"/>
      </w:tblGrid>
      <w:tr w:rsidR="00CB7EA5" w:rsidTr="21311EFB" w14:paraId="5AD85CAC" w14:textId="77777777">
        <w:trPr>
          <w:trHeight w:val="33"/>
        </w:trPr>
        <w:tc>
          <w:tcPr>
            <w:tcW w:w="2310" w:type="dxa"/>
            <w:shd w:val="clear" w:color="auto" w:fill="8B250A" w:themeFill="accent3" w:themeFillShade="80"/>
          </w:tcPr>
          <w:p w:rsidRPr="00596F38" w:rsidR="00CB7EA5" w:rsidP="00EA4BCE" w:rsidRDefault="00CB7EA5" w14:paraId="3E713C76" w14:textId="77777777">
            <w:pPr>
              <w:jc w:val="center"/>
              <w:rPr>
                <w:b/>
                <w:color w:val="FFFFFF" w:themeColor="background1"/>
                <w:sz w:val="24"/>
                <w:szCs w:val="24"/>
              </w:rPr>
            </w:pPr>
            <w:r w:rsidRPr="00596F38">
              <w:rPr>
                <w:b/>
                <w:color w:val="FFFFFF" w:themeColor="background1"/>
                <w:sz w:val="24"/>
                <w:szCs w:val="24"/>
              </w:rPr>
              <w:t>Key Practices</w:t>
            </w:r>
          </w:p>
        </w:tc>
        <w:tc>
          <w:tcPr>
            <w:tcW w:w="6135" w:type="dxa"/>
            <w:shd w:val="clear" w:color="auto" w:fill="8B250A" w:themeFill="accent3" w:themeFillShade="80"/>
          </w:tcPr>
          <w:p w:rsidRPr="00596F38" w:rsidR="00CB7EA5" w:rsidP="00EA4BCE" w:rsidRDefault="00CB7EA5" w14:paraId="19293F6E" w14:textId="77777777">
            <w:pPr>
              <w:jc w:val="center"/>
              <w:rPr>
                <w:b/>
                <w:color w:val="FFFFFF" w:themeColor="background1"/>
                <w:sz w:val="24"/>
                <w:szCs w:val="24"/>
              </w:rPr>
            </w:pPr>
            <w:r w:rsidRPr="00596F38">
              <w:rPr>
                <w:b/>
                <w:color w:val="FFFFFF" w:themeColor="background1"/>
                <w:sz w:val="24"/>
                <w:szCs w:val="24"/>
              </w:rPr>
              <w:t>Success Criteria</w:t>
            </w:r>
          </w:p>
        </w:tc>
        <w:tc>
          <w:tcPr>
            <w:tcW w:w="2012" w:type="dxa"/>
            <w:shd w:val="clear" w:color="auto" w:fill="8B250A" w:themeFill="accent3" w:themeFillShade="80"/>
          </w:tcPr>
          <w:p w:rsidRPr="00596F38" w:rsidR="00CB7EA5" w:rsidP="00EA4BCE" w:rsidRDefault="00CB7EA5" w14:paraId="5E731A27" w14:textId="77777777">
            <w:pPr>
              <w:jc w:val="center"/>
              <w:rPr>
                <w:b/>
                <w:color w:val="FFFFFF" w:themeColor="background1"/>
                <w:sz w:val="24"/>
                <w:szCs w:val="24"/>
              </w:rPr>
            </w:pPr>
            <w:r w:rsidRPr="00596F38">
              <w:rPr>
                <w:b/>
                <w:color w:val="FFFFFF" w:themeColor="background1"/>
                <w:sz w:val="24"/>
                <w:szCs w:val="24"/>
              </w:rPr>
              <w:t>Readiness &amp; Next Steps</w:t>
            </w:r>
          </w:p>
        </w:tc>
        <w:tc>
          <w:tcPr>
            <w:tcW w:w="2013" w:type="dxa"/>
            <w:shd w:val="clear" w:color="auto" w:fill="8B250A" w:themeFill="accent3" w:themeFillShade="80"/>
          </w:tcPr>
          <w:p w:rsidRPr="00596F38" w:rsidR="00CB7EA5" w:rsidP="00EA4BCE" w:rsidRDefault="00CB7EA5" w14:paraId="00BF370B" w14:textId="77777777">
            <w:pPr>
              <w:jc w:val="center"/>
              <w:rPr>
                <w:b/>
                <w:color w:val="FFFFFF" w:themeColor="background1"/>
                <w:sz w:val="24"/>
                <w:szCs w:val="24"/>
              </w:rPr>
            </w:pPr>
            <w:r>
              <w:rPr>
                <w:b/>
                <w:color w:val="FFFFFF" w:themeColor="background1"/>
                <w:sz w:val="24"/>
                <w:szCs w:val="24"/>
              </w:rPr>
              <w:t>Person Responsible</w:t>
            </w:r>
          </w:p>
        </w:tc>
        <w:tc>
          <w:tcPr>
            <w:tcW w:w="2008" w:type="dxa"/>
            <w:shd w:val="clear" w:color="auto" w:fill="8B250A" w:themeFill="accent3" w:themeFillShade="80"/>
          </w:tcPr>
          <w:p w:rsidRPr="00596F38" w:rsidR="00CB7EA5" w:rsidP="00EA4BCE" w:rsidRDefault="00CB7EA5" w14:paraId="42AF518D" w14:textId="77777777">
            <w:pPr>
              <w:jc w:val="center"/>
              <w:rPr>
                <w:b/>
                <w:color w:val="FFFFFF" w:themeColor="background1"/>
                <w:sz w:val="24"/>
                <w:szCs w:val="24"/>
              </w:rPr>
            </w:pPr>
            <w:r>
              <w:rPr>
                <w:b/>
                <w:color w:val="FFFFFF" w:themeColor="background1"/>
                <w:sz w:val="24"/>
                <w:szCs w:val="24"/>
              </w:rPr>
              <w:t xml:space="preserve">Due Date </w:t>
            </w:r>
          </w:p>
        </w:tc>
      </w:tr>
      <w:tr w:rsidR="00CB7EA5" w:rsidTr="21311EFB" w14:paraId="18FE0858" w14:textId="77777777">
        <w:trPr>
          <w:trHeight w:val="184"/>
        </w:trPr>
        <w:tc>
          <w:tcPr>
            <w:tcW w:w="2310" w:type="dxa"/>
          </w:tcPr>
          <w:p w:rsidRPr="004F0101" w:rsidR="00CB7EA5" w:rsidRDefault="00CB7EA5" w14:paraId="39681E9B" w14:textId="77777777">
            <w:pPr>
              <w:pStyle w:val="ListParagraph"/>
              <w:numPr>
                <w:ilvl w:val="0"/>
                <w:numId w:val="26"/>
              </w:numPr>
            </w:pPr>
            <w:r>
              <w:t>Input from Stakeholders &amp; Alignment to School System Goals</w:t>
            </w:r>
          </w:p>
        </w:tc>
        <w:tc>
          <w:tcPr>
            <w:tcW w:w="6135" w:type="dxa"/>
          </w:tcPr>
          <w:p w:rsidRPr="003360A8" w:rsidR="00CB7EA5" w:rsidRDefault="00CB7EA5" w14:paraId="6A6AFE44" w14:textId="77777777">
            <w:pPr>
              <w:pStyle w:val="ListParagraph"/>
              <w:numPr>
                <w:ilvl w:val="0"/>
                <w:numId w:val="18"/>
              </w:numPr>
              <w:spacing w:after="160" w:line="259" w:lineRule="auto"/>
            </w:pPr>
            <w:r>
              <w:t>School System has prepared a short narrative detailing the reasons for participating in the Teacher Incentive Allotment</w:t>
            </w:r>
          </w:p>
          <w:p w:rsidR="00CB7EA5" w:rsidRDefault="00CB7EA5" w14:paraId="25A96E5E" w14:textId="08B09B07">
            <w:pPr>
              <w:pStyle w:val="ListParagraph"/>
              <w:numPr>
                <w:ilvl w:val="0"/>
                <w:numId w:val="18"/>
              </w:numPr>
            </w:pPr>
            <w:r>
              <w:t xml:space="preserve">School System has identified a key school system </w:t>
            </w:r>
            <w:r w:rsidR="002F3269">
              <w:t xml:space="preserve">executive level </w:t>
            </w:r>
            <w:r>
              <w:t>leader with influence to support the development of the local teacher designation system, and secured the support of the superintendent before starting the process</w:t>
            </w:r>
          </w:p>
          <w:p w:rsidRPr="00FB0BA5" w:rsidR="00CB7EA5" w:rsidRDefault="00CB7EA5" w14:paraId="6FFBC2B2" w14:textId="77777777">
            <w:pPr>
              <w:pStyle w:val="ListParagraph"/>
              <w:numPr>
                <w:ilvl w:val="0"/>
                <w:numId w:val="18"/>
              </w:numPr>
            </w:pPr>
            <w:r>
              <w:t>School System created a plan detailing how TIA will align to the School System’s annual strategic plan</w:t>
            </w:r>
          </w:p>
        </w:tc>
        <w:tc>
          <w:tcPr>
            <w:tcW w:w="2012" w:type="dxa"/>
          </w:tcPr>
          <w:p w:rsidRPr="003360A8" w:rsidR="00CB7EA5" w:rsidP="28A3AC61" w:rsidRDefault="00CB7EA5" w14:paraId="2869097F" w14:textId="77777777">
            <w:pPr>
              <w:rPr>
                <w:bCs/>
              </w:rPr>
            </w:pPr>
          </w:p>
        </w:tc>
        <w:tc>
          <w:tcPr>
            <w:tcW w:w="2013" w:type="dxa"/>
          </w:tcPr>
          <w:p w:rsidRPr="003360A8" w:rsidR="00CB7EA5" w:rsidP="28A3AC61" w:rsidRDefault="00CB7EA5" w14:paraId="609E1717" w14:textId="77777777">
            <w:pPr>
              <w:rPr>
                <w:bCs/>
              </w:rPr>
            </w:pPr>
          </w:p>
        </w:tc>
        <w:tc>
          <w:tcPr>
            <w:tcW w:w="2008" w:type="dxa"/>
          </w:tcPr>
          <w:p w:rsidRPr="003360A8" w:rsidR="00CB7EA5" w:rsidP="28A3AC61" w:rsidRDefault="00CB7EA5" w14:paraId="2BE8B1E9" w14:textId="77777777">
            <w:pPr>
              <w:rPr>
                <w:bCs/>
              </w:rPr>
            </w:pPr>
          </w:p>
        </w:tc>
      </w:tr>
      <w:tr w:rsidR="00CB7EA5" w:rsidTr="21311EFB" w14:paraId="17938268" w14:textId="77777777">
        <w:trPr>
          <w:trHeight w:val="184"/>
        </w:trPr>
        <w:tc>
          <w:tcPr>
            <w:tcW w:w="2310" w:type="dxa"/>
          </w:tcPr>
          <w:p w:rsidRPr="004F0101" w:rsidR="00CB7EA5" w:rsidRDefault="00CB7EA5" w14:paraId="6492E37F" w14:textId="77777777">
            <w:pPr>
              <w:pStyle w:val="ListParagraph"/>
              <w:numPr>
                <w:ilvl w:val="0"/>
                <w:numId w:val="26"/>
              </w:numPr>
              <w:rPr>
                <w:bCs/>
              </w:rPr>
            </w:pPr>
            <w:r w:rsidRPr="004F0101">
              <w:rPr>
                <w:bCs/>
              </w:rPr>
              <w:t>Alignment to Goals of TIA</w:t>
            </w:r>
          </w:p>
        </w:tc>
        <w:tc>
          <w:tcPr>
            <w:tcW w:w="6135" w:type="dxa"/>
          </w:tcPr>
          <w:p w:rsidR="00CB7EA5" w:rsidRDefault="00CB7EA5" w14:paraId="722E5C92" w14:textId="77777777">
            <w:pPr>
              <w:pStyle w:val="ListParagraph"/>
              <w:numPr>
                <w:ilvl w:val="0"/>
                <w:numId w:val="18"/>
              </w:numPr>
            </w:pPr>
            <w:r>
              <w:t>School System has a vision for how TIA impacts recruitment, retention, and equitable distribution of effective teachers across campuses, including high-needs campuses</w:t>
            </w:r>
          </w:p>
          <w:p w:rsidRPr="004957BB" w:rsidR="00CB7EA5" w:rsidRDefault="00CB7EA5" w14:paraId="77A23A48" w14:textId="77777777">
            <w:pPr>
              <w:pStyle w:val="ListParagraph"/>
              <w:numPr>
                <w:ilvl w:val="0"/>
                <w:numId w:val="18"/>
              </w:numPr>
            </w:pPr>
            <w:r>
              <w:t>School System can clearly identify how TIA aligns to the School System’s core values and beliefs statements</w:t>
            </w:r>
          </w:p>
        </w:tc>
        <w:tc>
          <w:tcPr>
            <w:tcW w:w="2012" w:type="dxa"/>
          </w:tcPr>
          <w:p w:rsidRPr="00D918EB" w:rsidR="00CB7EA5" w:rsidP="28A3AC61" w:rsidRDefault="00CB7EA5" w14:paraId="25A2D611" w14:textId="77777777">
            <w:pPr>
              <w:rPr>
                <w:bCs/>
              </w:rPr>
            </w:pPr>
          </w:p>
        </w:tc>
        <w:tc>
          <w:tcPr>
            <w:tcW w:w="2013" w:type="dxa"/>
          </w:tcPr>
          <w:p w:rsidRPr="00D918EB" w:rsidR="00CB7EA5" w:rsidP="28A3AC61" w:rsidRDefault="00CB7EA5" w14:paraId="72FB1207" w14:textId="77777777">
            <w:pPr>
              <w:rPr>
                <w:bCs/>
              </w:rPr>
            </w:pPr>
          </w:p>
        </w:tc>
        <w:tc>
          <w:tcPr>
            <w:tcW w:w="2008" w:type="dxa"/>
          </w:tcPr>
          <w:p w:rsidRPr="00D918EB" w:rsidR="00CB7EA5" w:rsidP="28A3AC61" w:rsidRDefault="00CB7EA5" w14:paraId="24EF9E2A" w14:textId="77777777">
            <w:pPr>
              <w:rPr>
                <w:bCs/>
              </w:rPr>
            </w:pPr>
          </w:p>
        </w:tc>
      </w:tr>
    </w:tbl>
    <w:p w:rsidR="00CB7EA5" w:rsidP="00CB7EA5" w:rsidRDefault="00CB7EA5" w14:paraId="10FE9EC2" w14:textId="77777777">
      <w:pPr>
        <w:spacing w:line="240" w:lineRule="auto"/>
      </w:pPr>
    </w:p>
    <w:p w:rsidR="00CB7EA5" w:rsidP="00CB7EA5" w:rsidRDefault="000145C6" w14:paraId="131D3D30" w14:textId="2C5B945B">
      <w:pPr>
        <w:pStyle w:val="Heading1"/>
      </w:pPr>
      <w:r w:rsidRPr="00F1354C">
        <w:t xml:space="preserve">SUCCESS FACTOR 2: STAKEHOLDER ENGAGEMENT </w:t>
      </w:r>
    </w:p>
    <w:p w:rsidRPr="00705B21" w:rsidR="00705B21" w:rsidP="00705B21" w:rsidRDefault="00705B21" w14:paraId="4407A761" w14:textId="2BD16028">
      <w:r>
        <w:rPr>
          <w:noProof/>
        </w:rPr>
        <mc:AlternateContent>
          <mc:Choice Requires="wps">
            <w:drawing>
              <wp:anchor distT="0" distB="0" distL="114300" distR="114300" simplePos="0" relativeHeight="251658241" behindDoc="0" locked="0" layoutInCell="1" allowOverlap="1" wp14:anchorId="1A62B5FA" wp14:editId="72857A47">
                <wp:simplePos x="0" y="0"/>
                <wp:positionH relativeFrom="column">
                  <wp:posOffset>5316</wp:posOffset>
                </wp:positionH>
                <wp:positionV relativeFrom="paragraph">
                  <wp:posOffset>30185</wp:posOffset>
                </wp:positionV>
                <wp:extent cx="9069572" cy="0"/>
                <wp:effectExtent l="0" t="19050" r="36830" b="19050"/>
                <wp:wrapNone/>
                <wp:docPr id="788434472" name="Straight Connector 3"/>
                <wp:cNvGraphicFramePr/>
                <a:graphic xmlns:a="http://schemas.openxmlformats.org/drawingml/2006/main">
                  <a:graphicData uri="http://schemas.microsoft.com/office/word/2010/wordprocessingShape">
                    <wps:wsp>
                      <wps:cNvCnPr/>
                      <wps:spPr>
                        <a:xfrm>
                          <a:off x="0" y="0"/>
                          <a:ext cx="9069572" cy="0"/>
                        </a:xfrm>
                        <a:prstGeom prst="line">
                          <a:avLst/>
                        </a:prstGeom>
                        <a:ln w="28575"/>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xmlns:a="http://schemas.openxmlformats.org/drawingml/2006/main" xmlns:arto="http://schemas.microsoft.com/office/word/2006/arto">
            <w:pict>
              <v:line id="Straight Connector 3" style="position:absolute;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ecaf33 [3208]" strokeweight="2.25pt" from=".4pt,2.4pt" to="714.55pt,2.4pt" w14:anchorId="7AB790B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">
                <v:stroke joinstyle="miter"/>
              </v:line>
            </w:pict>
          </mc:Fallback>
        </mc:AlternateContent>
      </w:r>
    </w:p>
    <w:p w:rsidR="00CB7EA5" w:rsidP="00CB7EA5" w:rsidRDefault="00CB7EA5" w14:paraId="63C12391" w14:textId="77777777">
      <w:r>
        <w:t xml:space="preserve">School Systems must ensure that stakeholders are actively involved in the local designation system planning process to support the School System moving forward with submitting a TIA application. This is critical to the success of the local designation system in the short- and </w:t>
      </w:r>
      <w:proofErr w:type="gramStart"/>
      <w:r>
        <w:t>long-term</w:t>
      </w:r>
      <w:proofErr w:type="gramEnd"/>
      <w:r>
        <w:t>.</w:t>
      </w:r>
    </w:p>
    <w:tbl>
      <w:tblPr>
        <w:tblStyle w:val="TableGrid"/>
        <w:tblW w:w="14395" w:type="dxa"/>
        <w:tblInd w:w="-5" w:type="dxa"/>
        <w:tblLook w:val="04A0" w:firstRow="1" w:lastRow="0" w:firstColumn="1" w:lastColumn="0" w:noHBand="0" w:noVBand="1"/>
      </w:tblPr>
      <w:tblGrid>
        <w:gridCol w:w="2506"/>
        <w:gridCol w:w="6523"/>
        <w:gridCol w:w="2145"/>
        <w:gridCol w:w="1738"/>
        <w:gridCol w:w="1483"/>
      </w:tblGrid>
      <w:tr w:rsidR="00CB7EA5" w:rsidTr="4DD80327" w14:paraId="69FA70BC" w14:textId="77777777">
        <w:trPr>
          <w:trHeight w:val="30"/>
        </w:trPr>
        <w:tc>
          <w:tcPr>
            <w:tcW w:w="2506" w:type="dxa"/>
            <w:shd w:val="clear" w:color="auto" w:fill="09508A" w:themeFill="accent1" w:themeFillShade="BF"/>
          </w:tcPr>
          <w:p w:rsidRPr="00D46EAA" w:rsidR="00CB7EA5" w:rsidP="00EA4BCE" w:rsidRDefault="00CB7EA5" w14:paraId="037E564F" w14:textId="77777777">
            <w:pPr>
              <w:jc w:val="center"/>
              <w:rPr>
                <w:b/>
                <w:bCs/>
                <w:color w:val="FFFFFF" w:themeColor="background1"/>
                <w:sz w:val="24"/>
                <w:szCs w:val="24"/>
              </w:rPr>
            </w:pPr>
            <w:r w:rsidRPr="00D46EAA">
              <w:rPr>
                <w:b/>
                <w:bCs/>
                <w:color w:val="FFFFFF" w:themeColor="background1"/>
                <w:sz w:val="24"/>
                <w:szCs w:val="24"/>
              </w:rPr>
              <w:lastRenderedPageBreak/>
              <w:t>Key Practice</w:t>
            </w:r>
          </w:p>
        </w:tc>
        <w:tc>
          <w:tcPr>
            <w:tcW w:w="6523" w:type="dxa"/>
            <w:shd w:val="clear" w:color="auto" w:fill="09508A" w:themeFill="accent1" w:themeFillShade="BF"/>
          </w:tcPr>
          <w:p w:rsidRPr="00D46EAA" w:rsidR="00CB7EA5" w:rsidP="00EA4BCE" w:rsidRDefault="00CB7EA5" w14:paraId="20C1C601" w14:textId="77777777">
            <w:pPr>
              <w:jc w:val="center"/>
              <w:rPr>
                <w:b/>
                <w:bCs/>
                <w:color w:val="FFFFFF" w:themeColor="background1"/>
                <w:sz w:val="24"/>
                <w:szCs w:val="24"/>
              </w:rPr>
            </w:pPr>
            <w:r w:rsidRPr="00D46EAA">
              <w:rPr>
                <w:b/>
                <w:color w:val="FFFFFF" w:themeColor="background1"/>
                <w:sz w:val="24"/>
                <w:szCs w:val="24"/>
              </w:rPr>
              <w:t>Success Criteria</w:t>
            </w:r>
          </w:p>
        </w:tc>
        <w:tc>
          <w:tcPr>
            <w:tcW w:w="2145" w:type="dxa"/>
            <w:shd w:val="clear" w:color="auto" w:fill="09508A" w:themeFill="accent1" w:themeFillShade="BF"/>
          </w:tcPr>
          <w:p w:rsidRPr="00D46EAA" w:rsidR="00CB7EA5" w:rsidP="00EA4BCE" w:rsidRDefault="00CB7EA5" w14:paraId="44D5DBC5" w14:textId="77777777">
            <w:pPr>
              <w:jc w:val="center"/>
              <w:rPr>
                <w:b/>
                <w:color w:val="FFFFFF" w:themeColor="background1"/>
                <w:sz w:val="24"/>
                <w:szCs w:val="24"/>
              </w:rPr>
            </w:pPr>
            <w:r w:rsidRPr="00D46EAA">
              <w:rPr>
                <w:b/>
                <w:color w:val="FFFFFF" w:themeColor="background1"/>
                <w:sz w:val="24"/>
                <w:szCs w:val="24"/>
              </w:rPr>
              <w:t>Readiness &amp; Next Steps</w:t>
            </w:r>
          </w:p>
        </w:tc>
        <w:tc>
          <w:tcPr>
            <w:tcW w:w="1738" w:type="dxa"/>
            <w:shd w:val="clear" w:color="auto" w:fill="09508A" w:themeFill="accent1" w:themeFillShade="BF"/>
          </w:tcPr>
          <w:p w:rsidRPr="00D46EAA" w:rsidR="00CB7EA5" w:rsidP="00EA4BCE" w:rsidRDefault="00CB7EA5" w14:paraId="5B5CF260" w14:textId="77777777">
            <w:pPr>
              <w:jc w:val="center"/>
              <w:rPr>
                <w:b/>
                <w:color w:val="FFFFFF" w:themeColor="background1"/>
                <w:sz w:val="24"/>
                <w:szCs w:val="24"/>
              </w:rPr>
            </w:pPr>
            <w:r>
              <w:rPr>
                <w:b/>
                <w:color w:val="FFFFFF" w:themeColor="background1"/>
                <w:sz w:val="24"/>
                <w:szCs w:val="24"/>
              </w:rPr>
              <w:t>Person Responsible</w:t>
            </w:r>
          </w:p>
        </w:tc>
        <w:tc>
          <w:tcPr>
            <w:tcW w:w="1483" w:type="dxa"/>
            <w:shd w:val="clear" w:color="auto" w:fill="09508A" w:themeFill="accent1" w:themeFillShade="BF"/>
          </w:tcPr>
          <w:p w:rsidRPr="00D46EAA" w:rsidR="00CB7EA5" w:rsidP="00EA4BCE" w:rsidRDefault="00CB7EA5" w14:paraId="17CB369A" w14:textId="77777777">
            <w:pPr>
              <w:jc w:val="center"/>
              <w:rPr>
                <w:b/>
                <w:color w:val="FFFFFF" w:themeColor="background1"/>
                <w:sz w:val="24"/>
                <w:szCs w:val="24"/>
              </w:rPr>
            </w:pPr>
            <w:r>
              <w:rPr>
                <w:b/>
                <w:color w:val="FFFFFF" w:themeColor="background1"/>
                <w:sz w:val="24"/>
                <w:szCs w:val="24"/>
              </w:rPr>
              <w:t xml:space="preserve">Due Date </w:t>
            </w:r>
          </w:p>
        </w:tc>
      </w:tr>
      <w:tr w:rsidR="00CB7EA5" w:rsidTr="4DD80327" w14:paraId="38E39633" w14:textId="77777777">
        <w:trPr>
          <w:trHeight w:val="890"/>
        </w:trPr>
        <w:tc>
          <w:tcPr>
            <w:tcW w:w="2506" w:type="dxa"/>
          </w:tcPr>
          <w:p w:rsidR="00CB7EA5" w:rsidRDefault="00CB7EA5" w14:paraId="47C3BE61" w14:textId="77777777">
            <w:pPr>
              <w:pStyle w:val="ListParagraph"/>
              <w:numPr>
                <w:ilvl w:val="0"/>
                <w:numId w:val="27"/>
              </w:numPr>
            </w:pPr>
            <w:r>
              <w:t xml:space="preserve">TIA Planning Committee </w:t>
            </w:r>
          </w:p>
        </w:tc>
        <w:tc>
          <w:tcPr>
            <w:tcW w:w="6523" w:type="dxa"/>
          </w:tcPr>
          <w:p w:rsidR="00CB7EA5" w:rsidRDefault="00CB7EA5" w14:paraId="3B6B6029" w14:textId="77777777">
            <w:pPr>
              <w:pStyle w:val="ListParagraph"/>
              <w:numPr>
                <w:ilvl w:val="0"/>
                <w:numId w:val="11"/>
              </w:numPr>
            </w:pPr>
            <w:r>
              <w:t>TIA Planning</w:t>
            </w:r>
            <w:r w:rsidRPr="5A686C5E">
              <w:t xml:space="preserve"> Committee has:</w:t>
            </w:r>
          </w:p>
          <w:p w:rsidRPr="00C10876" w:rsidR="00CB7EA5" w:rsidRDefault="00CB7EA5" w14:paraId="2154E554" w14:textId="5249370B">
            <w:pPr>
              <w:pStyle w:val="ListParagraph"/>
              <w:numPr>
                <w:ilvl w:val="0"/>
                <w:numId w:val="32"/>
              </w:numPr>
            </w:pPr>
            <w:r w:rsidRPr="5155DD76">
              <w:t xml:space="preserve">a well-publicized application process (e.g. </w:t>
            </w:r>
            <w:r w:rsidRPr="5155DD76">
              <w:rPr>
                <w:rFonts w:eastAsia="Times New Roman"/>
              </w:rPr>
              <w:t xml:space="preserve">for small </w:t>
            </w:r>
            <w:r w:rsidR="00EC16D8">
              <w:rPr>
                <w:rFonts w:eastAsia="Times New Roman"/>
              </w:rPr>
              <w:t>s</w:t>
            </w:r>
            <w:r w:rsidRPr="5155DD76">
              <w:rPr>
                <w:rFonts w:eastAsia="Times New Roman"/>
              </w:rPr>
              <w:t xml:space="preserve">chool </w:t>
            </w:r>
            <w:r w:rsidR="00EC16D8">
              <w:rPr>
                <w:rFonts w:eastAsia="Times New Roman"/>
              </w:rPr>
              <w:t>s</w:t>
            </w:r>
            <w:r w:rsidRPr="5155DD76">
              <w:rPr>
                <w:rFonts w:eastAsia="Times New Roman"/>
              </w:rPr>
              <w:t>ystems, an application process may not be necessary, if the TIA Planning Committee is designed to be representative of the teaching staff)</w:t>
            </w:r>
          </w:p>
          <w:p w:rsidRPr="00C10876" w:rsidR="00CB7EA5" w:rsidRDefault="00CB7EA5" w14:paraId="50EE9896" w14:textId="77777777">
            <w:pPr>
              <w:pStyle w:val="ListParagraph"/>
              <w:numPr>
                <w:ilvl w:val="0"/>
                <w:numId w:val="32"/>
              </w:numPr>
            </w:pPr>
            <w:r w:rsidRPr="00C10876">
              <w:rPr>
                <w:rFonts w:cstheme="minorHAnsi"/>
              </w:rPr>
              <w:t>criteria of eligibility for stakeholders to apply</w:t>
            </w:r>
          </w:p>
          <w:p w:rsidRPr="00924B20" w:rsidR="00CB7EA5" w:rsidRDefault="00CB7EA5" w14:paraId="6C60A0DC" w14:textId="2B1C0999">
            <w:pPr>
              <w:pStyle w:val="ListParagraph"/>
              <w:numPr>
                <w:ilvl w:val="0"/>
                <w:numId w:val="11"/>
              </w:numPr>
            </w:pPr>
            <w:r w:rsidRPr="5155DD76">
              <w:t xml:space="preserve">TIA Planning Committee includes multiple teachers, campus leaders, and </w:t>
            </w:r>
            <w:r w:rsidR="00707FBD">
              <w:t>s</w:t>
            </w:r>
            <w:r w:rsidRPr="5155DD76">
              <w:t xml:space="preserve">chool </w:t>
            </w:r>
            <w:r w:rsidR="00707FBD">
              <w:t>s</w:t>
            </w:r>
            <w:r w:rsidRPr="5155DD76">
              <w:t>ystem leaders, at a minimum, and is representative of diverse grade levels, content areas and staff demographics</w:t>
            </w:r>
          </w:p>
        </w:tc>
        <w:tc>
          <w:tcPr>
            <w:tcW w:w="2145" w:type="dxa"/>
          </w:tcPr>
          <w:p w:rsidR="00CB7EA5" w:rsidP="28A3AC61" w:rsidRDefault="00CB7EA5" w14:paraId="5208071D" w14:textId="77777777"/>
        </w:tc>
        <w:tc>
          <w:tcPr>
            <w:tcW w:w="1738" w:type="dxa"/>
          </w:tcPr>
          <w:p w:rsidR="00CB7EA5" w:rsidP="28A3AC61" w:rsidRDefault="00CB7EA5" w14:paraId="1905D2A8" w14:textId="77777777"/>
        </w:tc>
        <w:tc>
          <w:tcPr>
            <w:tcW w:w="1483" w:type="dxa"/>
          </w:tcPr>
          <w:p w:rsidR="00CB7EA5" w:rsidP="28A3AC61" w:rsidRDefault="00CB7EA5" w14:paraId="0F6F38D2" w14:textId="77777777"/>
        </w:tc>
      </w:tr>
      <w:tr w:rsidR="00CB7EA5" w:rsidTr="4DD80327" w14:paraId="20B6EC09" w14:textId="77777777">
        <w:trPr>
          <w:trHeight w:val="26"/>
        </w:trPr>
        <w:tc>
          <w:tcPr>
            <w:tcW w:w="2506" w:type="dxa"/>
          </w:tcPr>
          <w:p w:rsidR="00CB7EA5" w:rsidRDefault="00CB7EA5" w14:paraId="0E05E810" w14:textId="77777777">
            <w:pPr>
              <w:pStyle w:val="ListParagraph"/>
              <w:numPr>
                <w:ilvl w:val="0"/>
                <w:numId w:val="27"/>
              </w:numPr>
            </w:pPr>
            <w:r>
              <w:t xml:space="preserve">Stakeholder Engagement </w:t>
            </w:r>
          </w:p>
        </w:tc>
        <w:tc>
          <w:tcPr>
            <w:tcW w:w="6523" w:type="dxa"/>
          </w:tcPr>
          <w:p w:rsidR="00CB7EA5" w:rsidRDefault="00CB7EA5" w14:paraId="13A476DF" w14:textId="0EF16610">
            <w:pPr>
              <w:pStyle w:val="ListParagraph"/>
              <w:numPr>
                <w:ilvl w:val="0"/>
                <w:numId w:val="15"/>
              </w:numPr>
            </w:pPr>
            <w:r>
              <w:t xml:space="preserve">School System has gathered input and feedback from stakeholder groups, including teachers, campus leaders, School System leaders, families of students, students (where appropriate), and other stakeholders, using a variety of methods such as focus groups, surveys, professional development or other methods chosen by the </w:t>
            </w:r>
            <w:r w:rsidR="00707FBD">
              <w:t>s</w:t>
            </w:r>
            <w:r>
              <w:t xml:space="preserve">chool </w:t>
            </w:r>
            <w:r w:rsidR="00707FBD">
              <w:t>s</w:t>
            </w:r>
            <w:r>
              <w:t>ystem</w:t>
            </w:r>
          </w:p>
          <w:p w:rsidR="00CB7EA5" w:rsidRDefault="00CB7EA5" w14:paraId="27710050" w14:textId="77777777">
            <w:pPr>
              <w:pStyle w:val="ListParagraph"/>
              <w:numPr>
                <w:ilvl w:val="0"/>
                <w:numId w:val="15"/>
              </w:numPr>
            </w:pPr>
            <w:r>
              <w:t>School System has a clear plan detailing how feedback from stakeholders will be reviewed and implemented in the design of the local designation system</w:t>
            </w:r>
          </w:p>
          <w:p w:rsidR="00CB7EA5" w:rsidRDefault="00CB7EA5" w14:paraId="3525B27D" w14:textId="77777777">
            <w:pPr>
              <w:pStyle w:val="ListParagraph"/>
              <w:numPr>
                <w:ilvl w:val="0"/>
                <w:numId w:val="15"/>
              </w:numPr>
            </w:pPr>
            <w:r>
              <w:t>TIA Planning Committee will review and accept changes informed by stakeholders, to finalize the system that will be submitted in the TIA application</w:t>
            </w:r>
          </w:p>
        </w:tc>
        <w:tc>
          <w:tcPr>
            <w:tcW w:w="2145" w:type="dxa"/>
          </w:tcPr>
          <w:p w:rsidR="00CB7EA5" w:rsidP="28A3AC61" w:rsidRDefault="00CB7EA5" w14:paraId="023D2C72" w14:textId="77777777"/>
        </w:tc>
        <w:tc>
          <w:tcPr>
            <w:tcW w:w="1738" w:type="dxa"/>
          </w:tcPr>
          <w:p w:rsidR="00CB7EA5" w:rsidP="28A3AC61" w:rsidRDefault="00CB7EA5" w14:paraId="7FDECC61" w14:textId="77777777"/>
        </w:tc>
        <w:tc>
          <w:tcPr>
            <w:tcW w:w="1483" w:type="dxa"/>
          </w:tcPr>
          <w:p w:rsidR="00CB7EA5" w:rsidP="28A3AC61" w:rsidRDefault="00CB7EA5" w14:paraId="2153A392" w14:textId="77777777"/>
        </w:tc>
      </w:tr>
      <w:tr w:rsidR="00CB7EA5" w:rsidTr="4DD80327" w14:paraId="471C96A5" w14:textId="77777777">
        <w:trPr>
          <w:trHeight w:val="26"/>
        </w:trPr>
        <w:tc>
          <w:tcPr>
            <w:tcW w:w="2506" w:type="dxa"/>
          </w:tcPr>
          <w:p w:rsidR="00CB7EA5" w:rsidRDefault="00CB7EA5" w14:paraId="2489E080" w14:textId="77777777">
            <w:pPr>
              <w:pStyle w:val="ListParagraph"/>
              <w:numPr>
                <w:ilvl w:val="0"/>
                <w:numId w:val="27"/>
              </w:numPr>
            </w:pPr>
            <w:r>
              <w:t>Resources Accessible to Staff</w:t>
            </w:r>
          </w:p>
        </w:tc>
        <w:tc>
          <w:tcPr>
            <w:tcW w:w="6523" w:type="dxa"/>
          </w:tcPr>
          <w:p w:rsidR="00CB7EA5" w:rsidRDefault="00CB7EA5" w14:paraId="58765010" w14:textId="77777777">
            <w:pPr>
              <w:pStyle w:val="ListParagraph"/>
              <w:numPr>
                <w:ilvl w:val="0"/>
                <w:numId w:val="16"/>
              </w:numPr>
            </w:pPr>
            <w:r>
              <w:t>School System has provided/will provide informational resources to stakeholders about the School System’s local teacher designation system</w:t>
            </w:r>
          </w:p>
          <w:p w:rsidR="00CB7EA5" w:rsidRDefault="00CB7EA5" w14:paraId="4DEA4D2E" w14:textId="77777777">
            <w:pPr>
              <w:pStyle w:val="ListParagraph"/>
              <w:numPr>
                <w:ilvl w:val="0"/>
                <w:numId w:val="16"/>
              </w:numPr>
            </w:pPr>
            <w:r>
              <w:t>School System has a clear plan to ensure teachers understand the requirements to earn a designation</w:t>
            </w:r>
          </w:p>
          <w:p w:rsidR="00CB7EA5" w:rsidRDefault="00CB7EA5" w14:paraId="309FAF9C" w14:textId="713ACAA0">
            <w:pPr>
              <w:pStyle w:val="ListParagraph"/>
              <w:numPr>
                <w:ilvl w:val="0"/>
                <w:numId w:val="16"/>
              </w:numPr>
            </w:pPr>
            <w:r>
              <w:t xml:space="preserve">School System will provide training materials to teachers, school leaders, and </w:t>
            </w:r>
            <w:r w:rsidR="00707FBD">
              <w:t>s</w:t>
            </w:r>
            <w:r>
              <w:t xml:space="preserve">chool </w:t>
            </w:r>
            <w:r w:rsidR="00707FBD">
              <w:t>s</w:t>
            </w:r>
            <w:r>
              <w:t xml:space="preserve">ystem leaders related to implementation of the </w:t>
            </w:r>
            <w:r w:rsidR="00707FBD">
              <w:t>s</w:t>
            </w:r>
            <w:r>
              <w:t xml:space="preserve">chool </w:t>
            </w:r>
            <w:r w:rsidR="00707FBD">
              <w:t>s</w:t>
            </w:r>
            <w:r>
              <w:t xml:space="preserve">ystem’s local teacher designation system </w:t>
            </w:r>
          </w:p>
        </w:tc>
        <w:tc>
          <w:tcPr>
            <w:tcW w:w="2145" w:type="dxa"/>
          </w:tcPr>
          <w:p w:rsidR="00CB7EA5" w:rsidP="28A3AC61" w:rsidRDefault="00CB7EA5" w14:paraId="7920BB9A" w14:textId="77777777"/>
        </w:tc>
        <w:tc>
          <w:tcPr>
            <w:tcW w:w="1738" w:type="dxa"/>
          </w:tcPr>
          <w:p w:rsidR="00CB7EA5" w:rsidP="28A3AC61" w:rsidRDefault="00CB7EA5" w14:paraId="77C9EB2B" w14:textId="77777777"/>
        </w:tc>
        <w:tc>
          <w:tcPr>
            <w:tcW w:w="1483" w:type="dxa"/>
          </w:tcPr>
          <w:p w:rsidR="00CB7EA5" w:rsidP="28A3AC61" w:rsidRDefault="00CB7EA5" w14:paraId="184FC3F0" w14:textId="77777777"/>
        </w:tc>
      </w:tr>
      <w:tr w:rsidR="00CB7EA5" w:rsidTr="4DD80327" w14:paraId="3EDD112B" w14:textId="77777777">
        <w:trPr>
          <w:trHeight w:val="26"/>
        </w:trPr>
        <w:tc>
          <w:tcPr>
            <w:tcW w:w="2506" w:type="dxa"/>
          </w:tcPr>
          <w:p w:rsidR="00CB7EA5" w:rsidRDefault="00CB7EA5" w14:paraId="2ECC0438" w14:textId="77777777">
            <w:pPr>
              <w:pStyle w:val="ListParagraph"/>
              <w:numPr>
                <w:ilvl w:val="0"/>
                <w:numId w:val="27"/>
              </w:numPr>
            </w:pPr>
            <w:r>
              <w:t>Support to Earn a Designation</w:t>
            </w:r>
          </w:p>
        </w:tc>
        <w:tc>
          <w:tcPr>
            <w:tcW w:w="6523" w:type="dxa"/>
          </w:tcPr>
          <w:p w:rsidRPr="00960C2B" w:rsidR="00CB7EA5" w:rsidRDefault="00CB7EA5" w14:paraId="63CAAEBC" w14:textId="4A018343">
            <w:pPr>
              <w:pStyle w:val="ListParagraph"/>
              <w:numPr>
                <w:ilvl w:val="0"/>
                <w:numId w:val="16"/>
              </w:numPr>
              <w:rPr>
                <w:rStyle w:val="normaltextrun"/>
              </w:rPr>
            </w:pPr>
            <w:r>
              <w:rPr>
                <w:rStyle w:val="normaltextrun"/>
                <w:rFonts w:ascii="Calibri" w:hAnsi="Calibri" w:cs="Calibri"/>
                <w:color w:val="000000"/>
                <w:shd w:val="clear" w:color="auto" w:fill="FFFFFF"/>
              </w:rPr>
              <w:t>Stakeholders can</w:t>
            </w:r>
            <w:r w:rsidRPr="00E62CEF">
              <w:rPr>
                <w:rStyle w:val="normaltextrun"/>
                <w:rFonts w:ascii="Calibri" w:hAnsi="Calibri" w:cs="Calibri"/>
                <w:color w:val="000000"/>
                <w:shd w:val="clear" w:color="auto" w:fill="FFFFFF"/>
              </w:rPr>
              <w:t xml:space="preserve"> articulate a clear understanding of the local teacher designation system</w:t>
            </w:r>
            <w:r>
              <w:rPr>
                <w:rStyle w:val="normaltextrun"/>
                <w:rFonts w:ascii="Calibri" w:hAnsi="Calibri" w:cs="Calibri"/>
                <w:color w:val="000000"/>
                <w:shd w:val="clear" w:color="auto" w:fill="FFFFFF"/>
              </w:rPr>
              <w:t xml:space="preserve"> that the </w:t>
            </w:r>
            <w:r w:rsidR="00707FBD">
              <w:rPr>
                <w:rStyle w:val="normaltextrun"/>
                <w:rFonts w:ascii="Calibri" w:hAnsi="Calibri" w:cs="Calibri"/>
                <w:color w:val="000000"/>
                <w:shd w:val="clear" w:color="auto" w:fill="FFFFFF"/>
              </w:rPr>
              <w:t>s</w:t>
            </w:r>
            <w:r w:rsidRPr="5155DD76">
              <w:rPr>
                <w:rStyle w:val="normaltextrun"/>
                <w:rFonts w:ascii="Calibri" w:hAnsi="Calibri" w:cs="Calibri"/>
                <w:color w:val="000000" w:themeColor="text1"/>
              </w:rPr>
              <w:t xml:space="preserve">chool </w:t>
            </w:r>
            <w:r w:rsidR="00707FBD">
              <w:rPr>
                <w:rStyle w:val="normaltextrun"/>
                <w:rFonts w:ascii="Calibri" w:hAnsi="Calibri" w:cs="Calibri"/>
                <w:color w:val="000000" w:themeColor="text1"/>
              </w:rPr>
              <w:t>s</w:t>
            </w:r>
            <w:r w:rsidRPr="5155DD76">
              <w:rPr>
                <w:rStyle w:val="normaltextrun"/>
                <w:rFonts w:ascii="Calibri" w:hAnsi="Calibri" w:cs="Calibri"/>
                <w:color w:val="000000" w:themeColor="text1"/>
              </w:rPr>
              <w:t xml:space="preserve">ystem plans to submit in their TIA application </w:t>
            </w:r>
          </w:p>
          <w:p w:rsidRPr="009C35F6" w:rsidR="00CB7EA5" w:rsidRDefault="00CB7EA5" w14:paraId="719E4CB1" w14:textId="476E6722">
            <w:pPr>
              <w:pStyle w:val="ListParagraph"/>
              <w:numPr>
                <w:ilvl w:val="0"/>
                <w:numId w:val="16"/>
              </w:numPr>
              <w:rPr>
                <w:rStyle w:val="normaltextrun"/>
              </w:rPr>
            </w:pPr>
            <w:r>
              <w:rPr>
                <w:rStyle w:val="normaltextrun"/>
                <w:rFonts w:ascii="Calibri" w:hAnsi="Calibri" w:cs="Calibri"/>
                <w:color w:val="000000"/>
                <w:shd w:val="clear" w:color="auto" w:fill="FFFFFF"/>
              </w:rPr>
              <w:lastRenderedPageBreak/>
              <w:t xml:space="preserve">Stakeholders </w:t>
            </w:r>
            <w:r w:rsidRPr="00E62CEF">
              <w:rPr>
                <w:rStyle w:val="normaltextrun"/>
                <w:rFonts w:ascii="Calibri" w:hAnsi="Calibri" w:cs="Calibri"/>
                <w:color w:val="000000"/>
                <w:shd w:val="clear" w:color="auto" w:fill="FFFFFF"/>
              </w:rPr>
              <w:t xml:space="preserve">support the </w:t>
            </w:r>
            <w:r w:rsidR="002F58ED">
              <w:rPr>
                <w:rStyle w:val="normaltextrun"/>
                <w:rFonts w:ascii="Calibri" w:hAnsi="Calibri" w:cs="Calibri"/>
                <w:color w:val="000000"/>
                <w:shd w:val="clear" w:color="auto" w:fill="FFFFFF"/>
              </w:rPr>
              <w:t>s</w:t>
            </w:r>
            <w:r w:rsidRPr="5155DD76">
              <w:rPr>
                <w:rStyle w:val="normaltextrun"/>
                <w:rFonts w:ascii="Calibri" w:hAnsi="Calibri" w:cs="Calibri"/>
                <w:color w:val="000000" w:themeColor="text1"/>
              </w:rPr>
              <w:t xml:space="preserve">chool </w:t>
            </w:r>
            <w:r w:rsidR="002F58ED">
              <w:rPr>
                <w:rStyle w:val="normaltextrun"/>
                <w:rFonts w:ascii="Calibri" w:hAnsi="Calibri" w:cs="Calibri"/>
                <w:color w:val="000000" w:themeColor="text1"/>
              </w:rPr>
              <w:t>s</w:t>
            </w:r>
            <w:r w:rsidRPr="5155DD76">
              <w:rPr>
                <w:rStyle w:val="normaltextrun"/>
                <w:rFonts w:ascii="Calibri" w:hAnsi="Calibri" w:cs="Calibri"/>
                <w:color w:val="000000" w:themeColor="text1"/>
              </w:rPr>
              <w:t>ystem’s plans to move forward with applying for TIA</w:t>
            </w:r>
          </w:p>
          <w:p w:rsidR="00CB7EA5" w:rsidRDefault="00CB7EA5" w14:paraId="60F11FCE" w14:textId="77777777">
            <w:pPr>
              <w:pStyle w:val="ListParagraph"/>
              <w:numPr>
                <w:ilvl w:val="0"/>
                <w:numId w:val="16"/>
              </w:numPr>
            </w:pPr>
            <w:r>
              <w:t xml:space="preserve">School System collected evidence of teachers’ investment in the local designation system </w:t>
            </w:r>
          </w:p>
          <w:p w:rsidR="00CB7EA5" w:rsidRDefault="00CB7EA5" w14:paraId="1D5E0545" w14:textId="77777777">
            <w:pPr>
              <w:pStyle w:val="ListParagraph"/>
              <w:numPr>
                <w:ilvl w:val="0"/>
                <w:numId w:val="16"/>
              </w:numPr>
            </w:pPr>
            <w:r>
              <w:t>School System will communicate the support available to teachers who want to earn designations</w:t>
            </w:r>
          </w:p>
        </w:tc>
        <w:tc>
          <w:tcPr>
            <w:tcW w:w="2145" w:type="dxa"/>
          </w:tcPr>
          <w:p w:rsidR="00CB7EA5" w:rsidP="28A3AC61" w:rsidRDefault="00CB7EA5" w14:paraId="3AFCDCF7" w14:textId="77777777">
            <w:pPr>
              <w:rPr>
                <w:rStyle w:val="normaltextrun"/>
                <w:rFonts w:ascii="Calibri" w:hAnsi="Calibri" w:cs="Calibri"/>
                <w:color w:val="000000"/>
                <w:shd w:val="clear" w:color="auto" w:fill="FFFFFF"/>
              </w:rPr>
            </w:pPr>
          </w:p>
        </w:tc>
        <w:tc>
          <w:tcPr>
            <w:tcW w:w="1738" w:type="dxa"/>
          </w:tcPr>
          <w:p w:rsidR="00CB7EA5" w:rsidP="28A3AC61" w:rsidRDefault="00CB7EA5" w14:paraId="11B5D2B7" w14:textId="77777777">
            <w:pPr>
              <w:rPr>
                <w:rStyle w:val="normaltextrun"/>
                <w:rFonts w:ascii="Calibri" w:hAnsi="Calibri" w:cs="Calibri"/>
                <w:color w:val="000000"/>
                <w:shd w:val="clear" w:color="auto" w:fill="FFFFFF"/>
              </w:rPr>
            </w:pPr>
          </w:p>
        </w:tc>
        <w:tc>
          <w:tcPr>
            <w:tcW w:w="1483" w:type="dxa"/>
          </w:tcPr>
          <w:p w:rsidR="00CB7EA5" w:rsidP="28A3AC61" w:rsidRDefault="00CB7EA5" w14:paraId="076167F0" w14:textId="77777777">
            <w:pPr>
              <w:rPr>
                <w:rStyle w:val="normaltextrun"/>
                <w:rFonts w:ascii="Calibri" w:hAnsi="Calibri" w:cs="Calibri"/>
                <w:color w:val="000000"/>
                <w:shd w:val="clear" w:color="auto" w:fill="FFFFFF"/>
              </w:rPr>
            </w:pPr>
          </w:p>
        </w:tc>
      </w:tr>
      <w:tr w:rsidR="00CB7EA5" w:rsidTr="4DD80327" w14:paraId="58344352" w14:textId="77777777">
        <w:trPr>
          <w:trHeight w:val="26"/>
        </w:trPr>
        <w:tc>
          <w:tcPr>
            <w:tcW w:w="2506" w:type="dxa"/>
          </w:tcPr>
          <w:p w:rsidR="00CB7EA5" w:rsidRDefault="00CB7EA5" w14:paraId="41E87430" w14:textId="77777777">
            <w:pPr>
              <w:pStyle w:val="ListParagraph"/>
              <w:numPr>
                <w:ilvl w:val="0"/>
                <w:numId w:val="27"/>
              </w:numPr>
            </w:pPr>
            <w:r>
              <w:t xml:space="preserve">Regular Communication Updates </w:t>
            </w:r>
          </w:p>
        </w:tc>
        <w:tc>
          <w:tcPr>
            <w:tcW w:w="6523" w:type="dxa"/>
          </w:tcPr>
          <w:p w:rsidR="00CB7EA5" w:rsidRDefault="00CB7EA5" w14:paraId="0DBE3FEA" w14:textId="2BAF595B">
            <w:pPr>
              <w:pStyle w:val="ListParagraph"/>
              <w:numPr>
                <w:ilvl w:val="0"/>
                <w:numId w:val="12"/>
              </w:numPr>
            </w:pPr>
            <w:r>
              <w:t xml:space="preserve">School System has a clear plan to include teachers, campus leaders, </w:t>
            </w:r>
            <w:r w:rsidR="002F58ED">
              <w:t>s</w:t>
            </w:r>
            <w:r>
              <w:t xml:space="preserve">chool </w:t>
            </w:r>
            <w:r w:rsidR="002F58ED">
              <w:t>s</w:t>
            </w:r>
            <w:r>
              <w:t>ystem leaders, community members, families of students, and students (where appropriate) in regular updates</w:t>
            </w:r>
          </w:p>
          <w:p w:rsidR="00CB7EA5" w:rsidRDefault="00CB7EA5" w14:paraId="56A6ABC1" w14:textId="77777777">
            <w:pPr>
              <w:pStyle w:val="ListParagraph"/>
              <w:numPr>
                <w:ilvl w:val="0"/>
                <w:numId w:val="12"/>
              </w:numPr>
            </w:pPr>
            <w:r>
              <w:t>School System has a clear plan detailing the frequency of updates provided to all stakeholders</w:t>
            </w:r>
          </w:p>
          <w:p w:rsidR="00CB7EA5" w:rsidRDefault="00CB7EA5" w14:paraId="5317EA59" w14:textId="77777777">
            <w:pPr>
              <w:pStyle w:val="ListParagraph"/>
              <w:numPr>
                <w:ilvl w:val="0"/>
                <w:numId w:val="12"/>
              </w:numPr>
            </w:pPr>
            <w:r>
              <w:t xml:space="preserve">School System has a clear plan detailing how they will communicate </w:t>
            </w:r>
            <w:proofErr w:type="gramStart"/>
            <w:r>
              <w:t>to</w:t>
            </w:r>
            <w:proofErr w:type="gramEnd"/>
            <w:r>
              <w:t xml:space="preserve"> teachers that: </w:t>
            </w:r>
          </w:p>
          <w:p w:rsidR="00CB7EA5" w:rsidRDefault="00CB7EA5" w14:paraId="57862D00" w14:textId="77777777">
            <w:pPr>
              <w:pStyle w:val="ListParagraph"/>
              <w:numPr>
                <w:ilvl w:val="0"/>
                <w:numId w:val="23"/>
              </w:numPr>
            </w:pPr>
            <w:r>
              <w:t xml:space="preserve">they are being </w:t>
            </w:r>
            <w:r w:rsidRPr="00B267B2">
              <w:t>put forth for designation</w:t>
            </w:r>
          </w:p>
          <w:p w:rsidR="00CB7EA5" w:rsidRDefault="00CB7EA5" w14:paraId="51793C94" w14:textId="77777777">
            <w:pPr>
              <w:pStyle w:val="ListParagraph"/>
              <w:numPr>
                <w:ilvl w:val="0"/>
                <w:numId w:val="22"/>
              </w:numPr>
            </w:pPr>
            <w:r>
              <w:t>their designation is approved</w:t>
            </w:r>
          </w:p>
          <w:p w:rsidR="00CB7EA5" w:rsidRDefault="00CB7EA5" w14:paraId="3315E2F7" w14:textId="77777777">
            <w:pPr>
              <w:pStyle w:val="ListParagraph"/>
              <w:numPr>
                <w:ilvl w:val="0"/>
                <w:numId w:val="22"/>
              </w:numPr>
            </w:pPr>
            <w:r>
              <w:t xml:space="preserve">they earned a designation </w:t>
            </w:r>
          </w:p>
          <w:p w:rsidR="00CB7EA5" w:rsidRDefault="00CB7EA5" w14:paraId="69B0F877" w14:textId="77777777">
            <w:pPr>
              <w:pStyle w:val="ListParagraph"/>
              <w:numPr>
                <w:ilvl w:val="0"/>
                <w:numId w:val="12"/>
              </w:numPr>
            </w:pPr>
            <w:r>
              <w:t>School System will develop a plan detailing how they will share the final version of their local teacher designation system, including any revisions made during the application resubmission process, if applicable, as well as a plan to inform stakeholders of System Application acceptance or denial</w:t>
            </w:r>
          </w:p>
        </w:tc>
        <w:tc>
          <w:tcPr>
            <w:tcW w:w="2145" w:type="dxa"/>
          </w:tcPr>
          <w:p w:rsidR="00CB7EA5" w:rsidP="28A3AC61" w:rsidRDefault="00CB7EA5" w14:paraId="4538EC29" w14:textId="77777777"/>
        </w:tc>
        <w:tc>
          <w:tcPr>
            <w:tcW w:w="1738" w:type="dxa"/>
          </w:tcPr>
          <w:p w:rsidR="00CB7EA5" w:rsidP="28A3AC61" w:rsidRDefault="00CB7EA5" w14:paraId="33C8AF32" w14:textId="77777777"/>
        </w:tc>
        <w:tc>
          <w:tcPr>
            <w:tcW w:w="1483" w:type="dxa"/>
          </w:tcPr>
          <w:p w:rsidR="00CB7EA5" w:rsidP="28A3AC61" w:rsidRDefault="00CB7EA5" w14:paraId="34F5E3E3" w14:textId="77777777"/>
        </w:tc>
      </w:tr>
    </w:tbl>
    <w:p w:rsidR="00CB7EA5" w:rsidP="00CB7EA5" w:rsidRDefault="00CB7EA5" w14:paraId="6807820B" w14:textId="77777777">
      <w:pPr>
        <w:spacing w:line="240" w:lineRule="auto"/>
      </w:pPr>
    </w:p>
    <w:p w:rsidR="00CB7EA5" w:rsidP="00CB7EA5" w:rsidRDefault="00CB7EA5" w14:paraId="5196A575" w14:textId="77777777">
      <w:pPr>
        <w:spacing w:line="240" w:lineRule="auto"/>
      </w:pPr>
    </w:p>
    <w:p w:rsidR="00CB7EA5" w:rsidP="00CB7EA5" w:rsidRDefault="000145C6" w14:paraId="1B566CD3" w14:textId="39934094">
      <w:pPr>
        <w:pStyle w:val="Heading1"/>
      </w:pPr>
      <w:r w:rsidRPr="00F1354C">
        <w:t>SUCCESS FACTOR 3: ELIGIBLE TEACHING ASSIGNMENTS AND CORRESPONDING WEIGHTS OF SYSTEM COMPONENTS</w:t>
      </w:r>
    </w:p>
    <w:p w:rsidR="00705B21" w:rsidP="00705B21" w:rsidRDefault="00705B21" w14:paraId="100A1474" w14:textId="27863983">
      <w:r>
        <w:rPr>
          <w:noProof/>
        </w:rPr>
        <mc:AlternateContent>
          <mc:Choice Requires="wps">
            <w:drawing>
              <wp:anchor distT="0" distB="0" distL="114300" distR="114300" simplePos="0" relativeHeight="251658242" behindDoc="0" locked="0" layoutInCell="1" allowOverlap="1" wp14:anchorId="63592C15" wp14:editId="5B0219AB">
                <wp:simplePos x="0" y="0"/>
                <wp:positionH relativeFrom="column">
                  <wp:posOffset>5316</wp:posOffset>
                </wp:positionH>
                <wp:positionV relativeFrom="paragraph">
                  <wp:posOffset>79478</wp:posOffset>
                </wp:positionV>
                <wp:extent cx="8941982" cy="10633"/>
                <wp:effectExtent l="19050" t="19050" r="31115" b="27940"/>
                <wp:wrapNone/>
                <wp:docPr id="787325676" name="Straight Connector 4"/>
                <wp:cNvGraphicFramePr/>
                <a:graphic xmlns:a="http://schemas.openxmlformats.org/drawingml/2006/main">
                  <a:graphicData uri="http://schemas.microsoft.com/office/word/2010/wordprocessingShape">
                    <wps:wsp>
                      <wps:cNvCnPr/>
                      <wps:spPr>
                        <a:xfrm flipV="1">
                          <a:off x="0" y="0"/>
                          <a:ext cx="8941982" cy="10633"/>
                        </a:xfrm>
                        <a:prstGeom prst="line">
                          <a:avLst/>
                        </a:prstGeom>
                        <a:ln w="28575"/>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xmlns:a="http://schemas.openxmlformats.org/drawingml/2006/main" xmlns:arto="http://schemas.microsoft.com/office/word/2006/arto">
            <w:pict>
              <v:line id="Straight Connector 4"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ecaf33 [3208]" strokeweight="2.25pt" from=".4pt,6.25pt" to="704.5pt,7.1pt" w14:anchorId="5DB26A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">
                <v:stroke joinstyle="miter"/>
              </v:line>
            </w:pict>
          </mc:Fallback>
        </mc:AlternateContent>
      </w:r>
    </w:p>
    <w:p w:rsidRPr="00705B21" w:rsidR="00705B21" w:rsidP="00705B21" w:rsidRDefault="00705B21" w14:paraId="636776D7" w14:textId="77777777"/>
    <w:p w:rsidR="00CB7EA5" w:rsidP="00CB7EA5" w:rsidRDefault="00CB7EA5" w14:paraId="5D9993AC" w14:textId="77777777">
      <w:r w:rsidRPr="00F1354C">
        <w:t xml:space="preserve">A critical first step to develop a local teacher designation system includes deciding which eligible teaching assignments to include, and the corresponding weights of the selected teacher observation rubric and student growth measures that will be used for each respective teaching category. Please </w:t>
      </w:r>
      <w:proofErr w:type="gramStart"/>
      <w:r w:rsidRPr="00F1354C">
        <w:t>note:</w:t>
      </w:r>
      <w:proofErr w:type="gramEnd"/>
      <w:r w:rsidRPr="00F1354C">
        <w:t xml:space="preserve"> when done well, the design of all components </w:t>
      </w:r>
      <w:proofErr w:type="gramStart"/>
      <w:r w:rsidRPr="00F1354C">
        <w:t>are</w:t>
      </w:r>
      <w:proofErr w:type="gramEnd"/>
      <w:r w:rsidRPr="00F1354C">
        <w:t xml:space="preserve"> informed by the stakeholder engagement process.</w:t>
      </w:r>
    </w:p>
    <w:tbl>
      <w:tblPr>
        <w:tblStyle w:val="TableGrid"/>
        <w:tblW w:w="14395" w:type="dxa"/>
        <w:tblInd w:w="-5" w:type="dxa"/>
        <w:tblLook w:val="04A0" w:firstRow="1" w:lastRow="0" w:firstColumn="1" w:lastColumn="0" w:noHBand="0" w:noVBand="1"/>
      </w:tblPr>
      <w:tblGrid>
        <w:gridCol w:w="2445"/>
        <w:gridCol w:w="5993"/>
        <w:gridCol w:w="2753"/>
        <w:gridCol w:w="1602"/>
        <w:gridCol w:w="1602"/>
      </w:tblGrid>
      <w:tr w:rsidR="00CB7EA5" w:rsidTr="00F35BBF" w14:paraId="4A7144E6" w14:textId="77777777">
        <w:trPr>
          <w:trHeight w:val="36"/>
        </w:trPr>
        <w:tc>
          <w:tcPr>
            <w:tcW w:w="2445" w:type="dxa"/>
            <w:shd w:val="clear" w:color="auto" w:fill="006261" w:themeFill="accent2" w:themeFillShade="BF"/>
          </w:tcPr>
          <w:p w:rsidRPr="00596F38" w:rsidR="00CB7EA5" w:rsidP="00EA4BCE" w:rsidRDefault="00CB7EA5" w14:paraId="67C31017" w14:textId="77777777">
            <w:pPr>
              <w:jc w:val="center"/>
              <w:rPr>
                <w:b/>
                <w:color w:val="FFFFFF" w:themeColor="background1"/>
                <w:sz w:val="24"/>
                <w:szCs w:val="24"/>
              </w:rPr>
            </w:pPr>
            <w:r w:rsidRPr="00596F38">
              <w:rPr>
                <w:b/>
                <w:color w:val="FFFFFF" w:themeColor="background1"/>
                <w:sz w:val="24"/>
                <w:szCs w:val="24"/>
              </w:rPr>
              <w:t>Key Practices</w:t>
            </w:r>
          </w:p>
        </w:tc>
        <w:tc>
          <w:tcPr>
            <w:tcW w:w="5993" w:type="dxa"/>
            <w:shd w:val="clear" w:color="auto" w:fill="006261" w:themeFill="accent2" w:themeFillShade="BF"/>
          </w:tcPr>
          <w:p w:rsidRPr="00596F38" w:rsidR="00CB7EA5" w:rsidP="00EA4BCE" w:rsidRDefault="00CB7EA5" w14:paraId="414D1DB1" w14:textId="77777777">
            <w:pPr>
              <w:jc w:val="center"/>
              <w:rPr>
                <w:b/>
                <w:color w:val="FFFFFF" w:themeColor="background1"/>
                <w:sz w:val="24"/>
                <w:szCs w:val="24"/>
              </w:rPr>
            </w:pPr>
            <w:r w:rsidRPr="00596F38">
              <w:rPr>
                <w:b/>
                <w:color w:val="FFFFFF" w:themeColor="background1"/>
                <w:sz w:val="24"/>
                <w:szCs w:val="24"/>
              </w:rPr>
              <w:t>Success Criteria</w:t>
            </w:r>
          </w:p>
        </w:tc>
        <w:tc>
          <w:tcPr>
            <w:tcW w:w="2753" w:type="dxa"/>
            <w:shd w:val="clear" w:color="auto" w:fill="006261" w:themeFill="accent2" w:themeFillShade="BF"/>
          </w:tcPr>
          <w:p w:rsidRPr="00596F38" w:rsidR="00CB7EA5" w:rsidP="00EA4BCE" w:rsidRDefault="00CB7EA5" w14:paraId="4678F940" w14:textId="77777777">
            <w:pPr>
              <w:jc w:val="center"/>
              <w:rPr>
                <w:b/>
                <w:color w:val="FFFFFF" w:themeColor="background1"/>
                <w:sz w:val="24"/>
                <w:szCs w:val="24"/>
              </w:rPr>
            </w:pPr>
            <w:r w:rsidRPr="00596F38">
              <w:rPr>
                <w:b/>
                <w:color w:val="FFFFFF" w:themeColor="background1"/>
                <w:sz w:val="24"/>
                <w:szCs w:val="24"/>
              </w:rPr>
              <w:t>Readiness &amp; Next Steps</w:t>
            </w:r>
          </w:p>
        </w:tc>
        <w:tc>
          <w:tcPr>
            <w:tcW w:w="1602" w:type="dxa"/>
            <w:shd w:val="clear" w:color="auto" w:fill="006261" w:themeFill="accent2" w:themeFillShade="BF"/>
          </w:tcPr>
          <w:p w:rsidRPr="00596F38" w:rsidR="00CB7EA5" w:rsidP="00EA4BCE" w:rsidRDefault="00CB7EA5" w14:paraId="29FEDFF2" w14:textId="77777777">
            <w:pPr>
              <w:jc w:val="center"/>
              <w:rPr>
                <w:b/>
                <w:color w:val="FFFFFF" w:themeColor="background1"/>
                <w:sz w:val="24"/>
                <w:szCs w:val="24"/>
              </w:rPr>
            </w:pPr>
            <w:r>
              <w:rPr>
                <w:b/>
                <w:color w:val="FFFFFF" w:themeColor="background1"/>
                <w:sz w:val="24"/>
                <w:szCs w:val="24"/>
              </w:rPr>
              <w:t>Person Responsible</w:t>
            </w:r>
          </w:p>
        </w:tc>
        <w:tc>
          <w:tcPr>
            <w:tcW w:w="1602" w:type="dxa"/>
            <w:shd w:val="clear" w:color="auto" w:fill="006261" w:themeFill="accent2" w:themeFillShade="BF"/>
          </w:tcPr>
          <w:p w:rsidRPr="00596F38" w:rsidR="00CB7EA5" w:rsidP="00EA4BCE" w:rsidRDefault="00CB7EA5" w14:paraId="31E21CA2" w14:textId="77777777">
            <w:pPr>
              <w:jc w:val="center"/>
              <w:rPr>
                <w:b/>
                <w:color w:val="FFFFFF" w:themeColor="background1"/>
                <w:sz w:val="24"/>
                <w:szCs w:val="24"/>
              </w:rPr>
            </w:pPr>
            <w:r>
              <w:rPr>
                <w:b/>
                <w:color w:val="FFFFFF" w:themeColor="background1"/>
                <w:sz w:val="24"/>
                <w:szCs w:val="24"/>
              </w:rPr>
              <w:t>Due Date</w:t>
            </w:r>
          </w:p>
        </w:tc>
      </w:tr>
      <w:tr w:rsidR="00CB7EA5" w14:paraId="5F3346B8" w14:textId="77777777">
        <w:trPr>
          <w:trHeight w:val="530"/>
        </w:trPr>
        <w:tc>
          <w:tcPr>
            <w:tcW w:w="2445" w:type="dxa"/>
          </w:tcPr>
          <w:p w:rsidRPr="00B67828" w:rsidR="00CB7EA5" w:rsidRDefault="00CB7EA5" w14:paraId="766D016B" w14:textId="77777777">
            <w:pPr>
              <w:pStyle w:val="ListParagraph"/>
              <w:numPr>
                <w:ilvl w:val="0"/>
                <w:numId w:val="28"/>
              </w:numPr>
              <w:rPr>
                <w:bCs/>
              </w:rPr>
            </w:pPr>
            <w:r>
              <w:rPr>
                <w:bCs/>
              </w:rPr>
              <w:lastRenderedPageBreak/>
              <w:t>Eligible Teaching Assignments (and eligible campuses, if applicable)</w:t>
            </w:r>
          </w:p>
        </w:tc>
        <w:tc>
          <w:tcPr>
            <w:tcW w:w="5993" w:type="dxa"/>
          </w:tcPr>
          <w:p w:rsidR="00CB7EA5" w:rsidRDefault="00CB7EA5" w14:paraId="4EDC6C38" w14:textId="77777777">
            <w:pPr>
              <w:pStyle w:val="ListParagraph"/>
              <w:numPr>
                <w:ilvl w:val="0"/>
                <w:numId w:val="17"/>
              </w:numPr>
            </w:pPr>
            <w:r>
              <w:t>School System has determined which eligible teaching assignments will be eligible to earn designations on all included campuses</w:t>
            </w:r>
          </w:p>
          <w:p w:rsidR="00CB7EA5" w:rsidRDefault="00CB7EA5" w14:paraId="79306E0B" w14:textId="77777777">
            <w:pPr>
              <w:pStyle w:val="ListParagraph"/>
              <w:numPr>
                <w:ilvl w:val="0"/>
                <w:numId w:val="17"/>
              </w:numPr>
            </w:pPr>
            <w:r>
              <w:t>School System can clearly define each eligible teaching assignment by:</w:t>
            </w:r>
          </w:p>
          <w:p w:rsidR="00CB7EA5" w:rsidRDefault="00CB7EA5" w14:paraId="51FA83B2" w14:textId="77777777">
            <w:pPr>
              <w:pStyle w:val="ListParagraph"/>
              <w:numPr>
                <w:ilvl w:val="1"/>
                <w:numId w:val="17"/>
              </w:numPr>
            </w:pPr>
            <w:r>
              <w:t>Grade and content for pre-K-8</w:t>
            </w:r>
            <w:proofErr w:type="gramStart"/>
            <w:r w:rsidRPr="5155DD76">
              <w:rPr>
                <w:vertAlign w:val="superscript"/>
              </w:rPr>
              <w:t>th</w:t>
            </w:r>
            <w:r>
              <w:t xml:space="preserve"> ,</w:t>
            </w:r>
            <w:proofErr w:type="gramEnd"/>
            <w:r>
              <w:t xml:space="preserve"> </w:t>
            </w:r>
            <w:proofErr w:type="gramStart"/>
            <w:r>
              <w:t>e.g.”K</w:t>
            </w:r>
            <w:proofErr w:type="gramEnd"/>
            <w:r>
              <w:t>-2</w:t>
            </w:r>
            <w:r w:rsidRPr="5155DD76">
              <w:rPr>
                <w:vertAlign w:val="superscript"/>
              </w:rPr>
              <w:t>nd</w:t>
            </w:r>
            <w:r>
              <w:t xml:space="preserve"> grade Reading and Math”</w:t>
            </w:r>
          </w:p>
          <w:p w:rsidR="00CB7EA5" w:rsidRDefault="00CB7EA5" w14:paraId="129B2C7E" w14:textId="77777777">
            <w:pPr>
              <w:pStyle w:val="ListParagraph"/>
              <w:numPr>
                <w:ilvl w:val="1"/>
                <w:numId w:val="17"/>
              </w:numPr>
            </w:pPr>
            <w:r>
              <w:t>Course-specific content for 9</w:t>
            </w:r>
            <w:r w:rsidRPr="5155DD76">
              <w:rPr>
                <w:vertAlign w:val="superscript"/>
              </w:rPr>
              <w:t>th</w:t>
            </w:r>
            <w:r>
              <w:t>-12</w:t>
            </w:r>
            <w:r w:rsidRPr="5155DD76">
              <w:rPr>
                <w:vertAlign w:val="superscript"/>
              </w:rPr>
              <w:t>th</w:t>
            </w:r>
            <w:r>
              <w:t xml:space="preserve"> e.g. “Algebra II,” “World Geography,” “Spanish I,” etc. </w:t>
            </w:r>
          </w:p>
          <w:p w:rsidRPr="00C42671" w:rsidR="00CB7EA5" w:rsidRDefault="00CB7EA5" w14:paraId="660695AB" w14:textId="77777777">
            <w:pPr>
              <w:pStyle w:val="ListParagraph"/>
              <w:numPr>
                <w:ilvl w:val="0"/>
                <w:numId w:val="17"/>
              </w:numPr>
            </w:pPr>
            <w:r>
              <w:t>School Systems that do not plan to include all campuses have a plan to communicate this decision with stakeholders</w:t>
            </w:r>
          </w:p>
        </w:tc>
        <w:tc>
          <w:tcPr>
            <w:tcW w:w="2753" w:type="dxa"/>
          </w:tcPr>
          <w:p w:rsidRPr="00D918EB" w:rsidR="00CB7EA5" w:rsidP="28A3AC61" w:rsidRDefault="00CB7EA5" w14:paraId="25A8AE4B" w14:textId="77777777">
            <w:pPr>
              <w:rPr>
                <w:bCs/>
              </w:rPr>
            </w:pPr>
          </w:p>
        </w:tc>
        <w:tc>
          <w:tcPr>
            <w:tcW w:w="1602" w:type="dxa"/>
          </w:tcPr>
          <w:p w:rsidRPr="00D918EB" w:rsidR="00CB7EA5" w:rsidP="28A3AC61" w:rsidRDefault="00CB7EA5" w14:paraId="53333FAC" w14:textId="77777777">
            <w:pPr>
              <w:rPr>
                <w:bCs/>
              </w:rPr>
            </w:pPr>
          </w:p>
        </w:tc>
        <w:tc>
          <w:tcPr>
            <w:tcW w:w="1602" w:type="dxa"/>
          </w:tcPr>
          <w:p w:rsidRPr="00D918EB" w:rsidR="00CB7EA5" w:rsidP="28A3AC61" w:rsidRDefault="00CB7EA5" w14:paraId="701E8DD0" w14:textId="77777777">
            <w:pPr>
              <w:rPr>
                <w:bCs/>
              </w:rPr>
            </w:pPr>
          </w:p>
        </w:tc>
      </w:tr>
      <w:tr w:rsidR="00CB7EA5" w14:paraId="2DDB8FA1" w14:textId="77777777">
        <w:trPr>
          <w:trHeight w:val="530"/>
        </w:trPr>
        <w:tc>
          <w:tcPr>
            <w:tcW w:w="2445" w:type="dxa"/>
          </w:tcPr>
          <w:p w:rsidR="00CB7EA5" w:rsidRDefault="00CB7EA5" w14:paraId="4D2CD8E2" w14:textId="77777777">
            <w:pPr>
              <w:pStyle w:val="ListParagraph"/>
              <w:numPr>
                <w:ilvl w:val="0"/>
                <w:numId w:val="28"/>
              </w:numPr>
              <w:rPr>
                <w:bCs/>
              </w:rPr>
            </w:pPr>
            <w:r>
              <w:rPr>
                <w:bCs/>
              </w:rPr>
              <w:t>Categories of Teaching Assignments</w:t>
            </w:r>
          </w:p>
        </w:tc>
        <w:tc>
          <w:tcPr>
            <w:tcW w:w="5993" w:type="dxa"/>
          </w:tcPr>
          <w:p w:rsidR="00CB7EA5" w:rsidRDefault="00CB7EA5" w14:paraId="4C894059" w14:textId="77777777">
            <w:pPr>
              <w:pStyle w:val="ListParagraph"/>
              <w:numPr>
                <w:ilvl w:val="0"/>
                <w:numId w:val="17"/>
              </w:numPr>
            </w:pPr>
            <w:r>
              <w:t xml:space="preserve">School System has combined eligible teaching assignments into one category if the student growth measure </w:t>
            </w:r>
            <w:proofErr w:type="gramStart"/>
            <w:r>
              <w:t>being</w:t>
            </w:r>
            <w:proofErr w:type="gramEnd"/>
            <w:r>
              <w:t xml:space="preserve"> used, the teacher observation rubric being used, and the weights for each are the same for </w:t>
            </w:r>
            <w:proofErr w:type="gramStart"/>
            <w:r>
              <w:t>all of</w:t>
            </w:r>
            <w:proofErr w:type="gramEnd"/>
            <w:r>
              <w:t xml:space="preserve"> the teachers in the category</w:t>
            </w:r>
          </w:p>
          <w:p w:rsidR="00CB7EA5" w:rsidRDefault="00CB7EA5" w14:paraId="487685E6" w14:textId="38B1A009">
            <w:pPr>
              <w:pStyle w:val="ListParagraph"/>
              <w:numPr>
                <w:ilvl w:val="0"/>
                <w:numId w:val="17"/>
              </w:numPr>
            </w:pPr>
            <w:r>
              <w:t xml:space="preserve">For teachers who </w:t>
            </w:r>
            <w:proofErr w:type="gramStart"/>
            <w:r>
              <w:t>teach in</w:t>
            </w:r>
            <w:proofErr w:type="gramEnd"/>
            <w:r>
              <w:t xml:space="preserve"> multiple eligible teaching assignments, the </w:t>
            </w:r>
            <w:r w:rsidR="005347D5">
              <w:t>s</w:t>
            </w:r>
            <w:r>
              <w:t xml:space="preserve">chool </w:t>
            </w:r>
            <w:r w:rsidR="005347D5">
              <w:t>s</w:t>
            </w:r>
            <w:r>
              <w:t xml:space="preserve">ystem has a clear policy for how to determine which teaching assignment(s) will be used for purposes of TIA </w:t>
            </w:r>
          </w:p>
        </w:tc>
        <w:tc>
          <w:tcPr>
            <w:tcW w:w="2753" w:type="dxa"/>
          </w:tcPr>
          <w:p w:rsidR="00CB7EA5" w:rsidP="28A3AC61" w:rsidRDefault="00CB7EA5" w14:paraId="05FBB428" w14:textId="77777777">
            <w:pPr>
              <w:rPr>
                <w:bCs/>
              </w:rPr>
            </w:pPr>
          </w:p>
        </w:tc>
        <w:tc>
          <w:tcPr>
            <w:tcW w:w="1602" w:type="dxa"/>
          </w:tcPr>
          <w:p w:rsidR="00CB7EA5" w:rsidP="28A3AC61" w:rsidRDefault="00CB7EA5" w14:paraId="243B0FB7" w14:textId="77777777">
            <w:pPr>
              <w:rPr>
                <w:bCs/>
              </w:rPr>
            </w:pPr>
          </w:p>
        </w:tc>
        <w:tc>
          <w:tcPr>
            <w:tcW w:w="1602" w:type="dxa"/>
          </w:tcPr>
          <w:p w:rsidR="00CB7EA5" w:rsidP="28A3AC61" w:rsidRDefault="00CB7EA5" w14:paraId="08D6A744" w14:textId="77777777">
            <w:pPr>
              <w:rPr>
                <w:bCs/>
              </w:rPr>
            </w:pPr>
          </w:p>
        </w:tc>
      </w:tr>
      <w:tr w:rsidR="00CB7EA5" w14:paraId="77FBFBAA" w14:textId="77777777">
        <w:trPr>
          <w:trHeight w:val="629"/>
        </w:trPr>
        <w:tc>
          <w:tcPr>
            <w:tcW w:w="2445" w:type="dxa"/>
          </w:tcPr>
          <w:p w:rsidRPr="00B67828" w:rsidR="00CB7EA5" w:rsidRDefault="00CB7EA5" w14:paraId="5B21E89B" w14:textId="77777777">
            <w:pPr>
              <w:pStyle w:val="ListParagraph"/>
              <w:numPr>
                <w:ilvl w:val="0"/>
                <w:numId w:val="28"/>
              </w:numPr>
              <w:rPr>
                <w:bCs/>
              </w:rPr>
            </w:pPr>
            <w:r w:rsidRPr="00B67828">
              <w:rPr>
                <w:bCs/>
              </w:rPr>
              <w:t xml:space="preserve">Teacher </w:t>
            </w:r>
            <w:r>
              <w:t>Observation</w:t>
            </w:r>
            <w:r w:rsidRPr="00B67828">
              <w:rPr>
                <w:bCs/>
              </w:rPr>
              <w:t xml:space="preserve"> Component </w:t>
            </w:r>
          </w:p>
        </w:tc>
        <w:tc>
          <w:tcPr>
            <w:tcW w:w="5993" w:type="dxa"/>
          </w:tcPr>
          <w:p w:rsidRPr="0036508F" w:rsidR="00CB7EA5" w:rsidRDefault="00CB7EA5" w14:paraId="3EE56956" w14:textId="77777777">
            <w:pPr>
              <w:pStyle w:val="ListParagraph"/>
              <w:numPr>
                <w:ilvl w:val="0"/>
                <w:numId w:val="24"/>
              </w:numPr>
              <w:rPr>
                <w:rFonts w:eastAsiaTheme="minorEastAsia"/>
              </w:rPr>
            </w:pPr>
            <w:r>
              <w:t>School System has determined the weight of teacher observation ratings on teacher designations for each Teacher Category based on significant stakeholder engagement</w:t>
            </w:r>
          </w:p>
        </w:tc>
        <w:tc>
          <w:tcPr>
            <w:tcW w:w="2753" w:type="dxa"/>
          </w:tcPr>
          <w:p w:rsidR="00CB7EA5" w:rsidP="28A3AC61" w:rsidRDefault="00CB7EA5" w14:paraId="0206D8B8" w14:textId="77777777"/>
        </w:tc>
        <w:tc>
          <w:tcPr>
            <w:tcW w:w="1602" w:type="dxa"/>
          </w:tcPr>
          <w:p w:rsidR="00CB7EA5" w:rsidP="28A3AC61" w:rsidRDefault="00CB7EA5" w14:paraId="5BB4C177" w14:textId="77777777"/>
        </w:tc>
        <w:tc>
          <w:tcPr>
            <w:tcW w:w="1602" w:type="dxa"/>
          </w:tcPr>
          <w:p w:rsidR="00CB7EA5" w:rsidP="28A3AC61" w:rsidRDefault="00CB7EA5" w14:paraId="406EDC08" w14:textId="77777777"/>
        </w:tc>
      </w:tr>
      <w:tr w:rsidR="00CB7EA5" w14:paraId="08771B41" w14:textId="77777777">
        <w:trPr>
          <w:trHeight w:val="28"/>
        </w:trPr>
        <w:tc>
          <w:tcPr>
            <w:tcW w:w="2445" w:type="dxa"/>
          </w:tcPr>
          <w:p w:rsidRPr="00B67828" w:rsidR="00CB7EA5" w:rsidRDefault="00CB7EA5" w14:paraId="18F2A404" w14:textId="77777777">
            <w:pPr>
              <w:pStyle w:val="ListParagraph"/>
              <w:numPr>
                <w:ilvl w:val="0"/>
                <w:numId w:val="28"/>
              </w:numPr>
              <w:rPr>
                <w:bCs/>
              </w:rPr>
            </w:pPr>
            <w:r w:rsidRPr="00B67828">
              <w:rPr>
                <w:bCs/>
              </w:rPr>
              <w:t xml:space="preserve">Student Growth Measure Component </w:t>
            </w:r>
          </w:p>
        </w:tc>
        <w:tc>
          <w:tcPr>
            <w:tcW w:w="5993" w:type="dxa"/>
          </w:tcPr>
          <w:p w:rsidRPr="00D3357F" w:rsidR="00CB7EA5" w:rsidRDefault="00CB7EA5" w14:paraId="2F8AFFA7" w14:textId="77777777">
            <w:pPr>
              <w:pStyle w:val="ListParagraph"/>
              <w:numPr>
                <w:ilvl w:val="0"/>
                <w:numId w:val="1"/>
              </w:numPr>
            </w:pPr>
            <w:r>
              <w:t xml:space="preserve">School System determined the student growth measure(s) to be used for each Teacher Category based on stakeholder engagement that included – but is not limited to – teachers </w:t>
            </w:r>
          </w:p>
          <w:p w:rsidR="00CB7EA5" w:rsidRDefault="00CB7EA5" w14:paraId="027E671D" w14:textId="77777777">
            <w:pPr>
              <w:pStyle w:val="ListParagraph"/>
              <w:numPr>
                <w:ilvl w:val="0"/>
                <w:numId w:val="1"/>
              </w:numPr>
            </w:pPr>
            <w:r>
              <w:t>School System ensured that each student growth measure used for any given eligible teaching assignment measures teacher effectiveness at teaching the respective content/grade level</w:t>
            </w:r>
          </w:p>
          <w:p w:rsidRPr="00356274" w:rsidR="00CB7EA5" w:rsidRDefault="00CB7EA5" w14:paraId="464674EA" w14:textId="77777777">
            <w:pPr>
              <w:pStyle w:val="ListParagraph"/>
              <w:numPr>
                <w:ilvl w:val="0"/>
                <w:numId w:val="1"/>
              </w:numPr>
            </w:pPr>
            <w:r>
              <w:t>School System clearly communicated which student growth measures apply to which eligible teaching assignments, and at which weights</w:t>
            </w:r>
          </w:p>
        </w:tc>
        <w:tc>
          <w:tcPr>
            <w:tcW w:w="2753" w:type="dxa"/>
          </w:tcPr>
          <w:p w:rsidR="00CB7EA5" w:rsidP="28A3AC61" w:rsidRDefault="00CB7EA5" w14:paraId="18000363" w14:textId="77777777">
            <w:pPr>
              <w:rPr>
                <w:bCs/>
              </w:rPr>
            </w:pPr>
          </w:p>
        </w:tc>
        <w:tc>
          <w:tcPr>
            <w:tcW w:w="1602" w:type="dxa"/>
          </w:tcPr>
          <w:p w:rsidR="00CB7EA5" w:rsidP="28A3AC61" w:rsidRDefault="00CB7EA5" w14:paraId="538EB74B" w14:textId="77777777">
            <w:pPr>
              <w:rPr>
                <w:bCs/>
              </w:rPr>
            </w:pPr>
          </w:p>
        </w:tc>
        <w:tc>
          <w:tcPr>
            <w:tcW w:w="1602" w:type="dxa"/>
          </w:tcPr>
          <w:p w:rsidR="00CB7EA5" w:rsidP="28A3AC61" w:rsidRDefault="00CB7EA5" w14:paraId="251A9948" w14:textId="77777777">
            <w:pPr>
              <w:rPr>
                <w:bCs/>
              </w:rPr>
            </w:pPr>
          </w:p>
        </w:tc>
      </w:tr>
      <w:tr w:rsidR="00CB7EA5" w14:paraId="37121B19" w14:textId="77777777">
        <w:trPr>
          <w:trHeight w:val="28"/>
        </w:trPr>
        <w:tc>
          <w:tcPr>
            <w:tcW w:w="2445" w:type="dxa"/>
          </w:tcPr>
          <w:p w:rsidRPr="00B67828" w:rsidR="00CB7EA5" w:rsidRDefault="00CB7EA5" w14:paraId="5C5D33A6" w14:textId="77777777">
            <w:pPr>
              <w:pStyle w:val="ListParagraph"/>
              <w:numPr>
                <w:ilvl w:val="0"/>
                <w:numId w:val="28"/>
              </w:numPr>
              <w:rPr>
                <w:bCs/>
              </w:rPr>
            </w:pPr>
            <w:r>
              <w:lastRenderedPageBreak/>
              <w:t>Additional Optional Components</w:t>
            </w:r>
          </w:p>
        </w:tc>
        <w:tc>
          <w:tcPr>
            <w:tcW w:w="5993" w:type="dxa"/>
          </w:tcPr>
          <w:p w:rsidR="00CB7EA5" w:rsidRDefault="00CB7EA5" w14:paraId="7E93597E" w14:textId="77777777">
            <w:pPr>
              <w:pStyle w:val="ListParagraph"/>
              <w:numPr>
                <w:ilvl w:val="0"/>
                <w:numId w:val="1"/>
              </w:numPr>
            </w:pPr>
            <w:r>
              <w:t>School System has decided whether to include additional optional components such as parent surveys, student surveys, professional development requirements, etc.</w:t>
            </w:r>
          </w:p>
          <w:p w:rsidRPr="007D6E13" w:rsidR="00CB7EA5" w:rsidRDefault="00CB7EA5" w14:paraId="75DD3014" w14:textId="260B1E77">
            <w:pPr>
              <w:pStyle w:val="ListParagraph"/>
              <w:numPr>
                <w:ilvl w:val="0"/>
                <w:numId w:val="1"/>
              </w:numPr>
            </w:pPr>
            <w:r>
              <w:t xml:space="preserve">School System understands and has communicated that any additional optional components are </w:t>
            </w:r>
            <w:r w:rsidR="00D121E1">
              <w:t>s</w:t>
            </w:r>
            <w:r>
              <w:t xml:space="preserve">chool </w:t>
            </w:r>
            <w:r w:rsidR="00D121E1">
              <w:t>s</w:t>
            </w:r>
            <w:r>
              <w:t xml:space="preserve">ystem level decisions that will not have a direct effect on system approval or data review, but will affect which teachers the </w:t>
            </w:r>
            <w:r w:rsidR="00D121E1">
              <w:t>s</w:t>
            </w:r>
            <w:r>
              <w:t xml:space="preserve">chool </w:t>
            </w:r>
            <w:r w:rsidR="00D121E1">
              <w:t>s</w:t>
            </w:r>
            <w:r>
              <w:t>ystem puts forth for designation</w:t>
            </w:r>
          </w:p>
        </w:tc>
        <w:tc>
          <w:tcPr>
            <w:tcW w:w="2753" w:type="dxa"/>
          </w:tcPr>
          <w:p w:rsidR="00CB7EA5" w:rsidP="28A3AC61" w:rsidRDefault="00CB7EA5" w14:paraId="418A7277" w14:textId="77777777"/>
        </w:tc>
        <w:tc>
          <w:tcPr>
            <w:tcW w:w="1602" w:type="dxa"/>
          </w:tcPr>
          <w:p w:rsidR="00CB7EA5" w:rsidP="28A3AC61" w:rsidRDefault="00CB7EA5" w14:paraId="77561B2A" w14:textId="77777777"/>
        </w:tc>
        <w:tc>
          <w:tcPr>
            <w:tcW w:w="1602" w:type="dxa"/>
          </w:tcPr>
          <w:p w:rsidR="00CB7EA5" w:rsidP="28A3AC61" w:rsidRDefault="00CB7EA5" w14:paraId="3D5D1597" w14:textId="77777777"/>
        </w:tc>
      </w:tr>
    </w:tbl>
    <w:p w:rsidR="00CB7EA5" w:rsidP="00CB7EA5" w:rsidRDefault="00CB7EA5" w14:paraId="4CA64E5F" w14:textId="77777777"/>
    <w:p w:rsidRPr="00F1354C" w:rsidR="00CB7EA5" w:rsidP="00CB7EA5" w:rsidRDefault="000145C6" w14:paraId="23196682" w14:textId="5491194F">
      <w:pPr>
        <w:pStyle w:val="Heading1"/>
      </w:pPr>
      <w:r w:rsidRPr="00F1354C">
        <w:t xml:space="preserve">SUCCESS FACTOR 4: STRONGLY CALIBRATED TEACHER OBSERVATION SYSTEM </w:t>
      </w:r>
    </w:p>
    <w:p w:rsidR="00705B21" w:rsidP="00CB7EA5" w:rsidRDefault="00705B21" w14:paraId="63931276" w14:textId="40A5C392">
      <w:r>
        <w:rPr>
          <w:noProof/>
        </w:rPr>
        <mc:AlternateContent>
          <mc:Choice Requires="wps">
            <w:drawing>
              <wp:anchor distT="0" distB="0" distL="114300" distR="114300" simplePos="0" relativeHeight="251658243" behindDoc="0" locked="0" layoutInCell="1" allowOverlap="1" wp14:anchorId="324C7FE5" wp14:editId="4AFD22F0">
                <wp:simplePos x="0" y="0"/>
                <wp:positionH relativeFrom="column">
                  <wp:posOffset>37213</wp:posOffset>
                </wp:positionH>
                <wp:positionV relativeFrom="paragraph">
                  <wp:posOffset>103106</wp:posOffset>
                </wp:positionV>
                <wp:extent cx="9090837" cy="31898"/>
                <wp:effectExtent l="19050" t="19050" r="34290" b="25400"/>
                <wp:wrapNone/>
                <wp:docPr id="610958528" name="Straight Connector 5"/>
                <wp:cNvGraphicFramePr/>
                <a:graphic xmlns:a="http://schemas.openxmlformats.org/drawingml/2006/main">
                  <a:graphicData uri="http://schemas.microsoft.com/office/word/2010/wordprocessingShape">
                    <wps:wsp>
                      <wps:cNvCnPr/>
                      <wps:spPr>
                        <a:xfrm>
                          <a:off x="0" y="0"/>
                          <a:ext cx="9090837" cy="31898"/>
                        </a:xfrm>
                        <a:prstGeom prst="line">
                          <a:avLst/>
                        </a:prstGeom>
                        <a:ln w="28575"/>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v:line id="Straight Connector 5"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ecaf33 [3208]" strokeweight="2.25pt" from="2.95pt,8.1pt" to="718.75pt,10.6pt" w14:anchorId="3B7854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">
                <v:stroke joinstyle="miter"/>
              </v:line>
            </w:pict>
          </mc:Fallback>
        </mc:AlternateContent>
      </w:r>
    </w:p>
    <w:p w:rsidR="00705B21" w:rsidP="00CB7EA5" w:rsidRDefault="00705B21" w14:paraId="2E54F9E0" w14:textId="77777777"/>
    <w:p w:rsidR="00CB7EA5" w:rsidP="00CB7EA5" w:rsidRDefault="00CB7EA5" w14:paraId="207E5475" w14:textId="1C38139C">
      <w:r>
        <w:t>A valid and reliable teacher observation system, including strong calibration among appraisers, is a required key element in determining a School System’s most effective teachers.</w:t>
      </w:r>
    </w:p>
    <w:tbl>
      <w:tblPr>
        <w:tblStyle w:val="TableGrid"/>
        <w:tblW w:w="14400" w:type="dxa"/>
        <w:tblInd w:w="-5" w:type="dxa"/>
        <w:tblLayout w:type="fixed"/>
        <w:tblLook w:val="04A0" w:firstRow="1" w:lastRow="0" w:firstColumn="1" w:lastColumn="0" w:noHBand="0" w:noVBand="1"/>
      </w:tblPr>
      <w:tblGrid>
        <w:gridCol w:w="2220"/>
        <w:gridCol w:w="7500"/>
        <w:gridCol w:w="1800"/>
        <w:gridCol w:w="1620"/>
        <w:gridCol w:w="1260"/>
      </w:tblGrid>
      <w:tr w:rsidR="00CB7EA5" w:rsidTr="2B1EA769" w14:paraId="4BAF26DC" w14:textId="77777777">
        <w:trPr>
          <w:trHeight w:val="30"/>
        </w:trPr>
        <w:tc>
          <w:tcPr>
            <w:tcW w:w="2220" w:type="dxa"/>
            <w:shd w:val="clear" w:color="auto" w:fill="704280" w:themeFill="accent6"/>
            <w:tcMar/>
          </w:tcPr>
          <w:p w:rsidRPr="005A0F84" w:rsidR="00CB7EA5" w:rsidP="00EA4BCE" w:rsidRDefault="00CB7EA5" w14:paraId="297ACE11" w14:textId="77777777">
            <w:pPr>
              <w:jc w:val="center"/>
              <w:rPr>
                <w:b/>
                <w:bCs/>
                <w:color w:val="FFFFFF" w:themeColor="background1"/>
              </w:rPr>
            </w:pPr>
            <w:r w:rsidRPr="005A0F84">
              <w:rPr>
                <w:b/>
                <w:color w:val="FFFFFF" w:themeColor="background1"/>
              </w:rPr>
              <w:t xml:space="preserve">Key Practice </w:t>
            </w:r>
          </w:p>
        </w:tc>
        <w:tc>
          <w:tcPr>
            <w:tcW w:w="7500" w:type="dxa"/>
            <w:shd w:val="clear" w:color="auto" w:fill="704280" w:themeFill="accent6"/>
            <w:tcMar/>
          </w:tcPr>
          <w:p w:rsidRPr="005A0F84" w:rsidR="00CB7EA5" w:rsidP="00EA4BCE" w:rsidRDefault="00CB7EA5" w14:paraId="6740398A" w14:textId="77777777">
            <w:pPr>
              <w:jc w:val="center"/>
              <w:rPr>
                <w:b/>
                <w:bCs/>
                <w:color w:val="FFFFFF" w:themeColor="background1"/>
                <w:sz w:val="24"/>
                <w:szCs w:val="24"/>
              </w:rPr>
            </w:pPr>
            <w:r w:rsidRPr="005A0F84">
              <w:rPr>
                <w:b/>
                <w:color w:val="FFFFFF" w:themeColor="background1"/>
                <w:sz w:val="24"/>
                <w:szCs w:val="24"/>
              </w:rPr>
              <w:t>Success Criteria</w:t>
            </w:r>
          </w:p>
        </w:tc>
        <w:tc>
          <w:tcPr>
            <w:tcW w:w="1800" w:type="dxa"/>
            <w:shd w:val="clear" w:color="auto" w:fill="704280" w:themeFill="accent6"/>
            <w:tcMar/>
          </w:tcPr>
          <w:p w:rsidRPr="005A0F84" w:rsidR="00CB7EA5" w:rsidP="00EA4BCE" w:rsidRDefault="00CB7EA5" w14:paraId="25EC5B65" w14:textId="77777777">
            <w:pPr>
              <w:jc w:val="center"/>
              <w:rPr>
                <w:b/>
                <w:color w:val="FFFFFF" w:themeColor="background1"/>
                <w:sz w:val="24"/>
                <w:szCs w:val="24"/>
              </w:rPr>
            </w:pPr>
            <w:r w:rsidRPr="005A0F84">
              <w:rPr>
                <w:b/>
                <w:color w:val="FFFFFF" w:themeColor="background1"/>
                <w:sz w:val="24"/>
                <w:szCs w:val="24"/>
              </w:rPr>
              <w:t>Readiness &amp; Next Steps</w:t>
            </w:r>
          </w:p>
        </w:tc>
        <w:tc>
          <w:tcPr>
            <w:tcW w:w="1620" w:type="dxa"/>
            <w:shd w:val="clear" w:color="auto" w:fill="704280" w:themeFill="accent6"/>
            <w:tcMar/>
          </w:tcPr>
          <w:p w:rsidRPr="005A0F84" w:rsidR="00CB7EA5" w:rsidP="00EA4BCE" w:rsidRDefault="00CB7EA5" w14:paraId="777AF99F" w14:textId="77777777">
            <w:pPr>
              <w:jc w:val="center"/>
              <w:rPr>
                <w:b/>
                <w:color w:val="FFFFFF" w:themeColor="background1"/>
                <w:sz w:val="24"/>
                <w:szCs w:val="24"/>
              </w:rPr>
            </w:pPr>
            <w:r w:rsidRPr="005A0F84">
              <w:rPr>
                <w:b/>
                <w:color w:val="FFFFFF" w:themeColor="background1"/>
                <w:sz w:val="24"/>
                <w:szCs w:val="24"/>
              </w:rPr>
              <w:t>Person Responsible</w:t>
            </w:r>
          </w:p>
        </w:tc>
        <w:tc>
          <w:tcPr>
            <w:tcW w:w="1260" w:type="dxa"/>
            <w:shd w:val="clear" w:color="auto" w:fill="704280" w:themeFill="accent6"/>
            <w:tcMar/>
          </w:tcPr>
          <w:p w:rsidRPr="005A0F84" w:rsidR="00CB7EA5" w:rsidP="00EA4BCE" w:rsidRDefault="00CB7EA5" w14:paraId="43C730FD" w14:textId="77777777">
            <w:pPr>
              <w:jc w:val="center"/>
              <w:rPr>
                <w:b/>
                <w:color w:val="FFFFFF" w:themeColor="background1"/>
                <w:sz w:val="24"/>
                <w:szCs w:val="24"/>
              </w:rPr>
            </w:pPr>
            <w:r w:rsidRPr="005A0F84">
              <w:rPr>
                <w:b/>
                <w:color w:val="FFFFFF" w:themeColor="background1"/>
                <w:sz w:val="24"/>
                <w:szCs w:val="24"/>
              </w:rPr>
              <w:t>Due Date</w:t>
            </w:r>
          </w:p>
        </w:tc>
      </w:tr>
      <w:tr w:rsidR="00CB7EA5" w:rsidTr="2B1EA769" w14:paraId="01FA930E" w14:textId="77777777">
        <w:trPr>
          <w:trHeight w:val="1034"/>
        </w:trPr>
        <w:tc>
          <w:tcPr>
            <w:tcW w:w="2220" w:type="dxa"/>
            <w:tcMar/>
          </w:tcPr>
          <w:p w:rsidRPr="00B67828" w:rsidR="00CB7EA5" w:rsidP="2B1EA769" w:rsidRDefault="00CB7EA5" w14:paraId="1972B4AB" w14:textId="2E265E69">
            <w:pPr>
              <w:pStyle w:val="ListParagraph"/>
              <w:numPr>
                <w:ilvl w:val="0"/>
                <w:numId w:val="29"/>
              </w:numPr>
              <w:rPr>
                <w:rFonts w:cs="Aptos" w:cstheme="minorAscii"/>
              </w:rPr>
            </w:pPr>
            <w:r w:rsidRPr="2B1EA769" w:rsidR="00CB7EA5">
              <w:rPr>
                <w:rFonts w:cs="Aptos" w:cstheme="minorAscii"/>
              </w:rPr>
              <w:t>Teacher Observation Rubric</w:t>
            </w:r>
          </w:p>
        </w:tc>
        <w:tc>
          <w:tcPr>
            <w:tcW w:w="7500" w:type="dxa"/>
            <w:tcMar/>
          </w:tcPr>
          <w:p w:rsidR="00CB7EA5" w:rsidRDefault="00CB7EA5" w14:paraId="6089C96E" w14:textId="69BDAEC8">
            <w:pPr>
              <w:pStyle w:val="ListParagraph"/>
              <w:numPr>
                <w:ilvl w:val="0"/>
                <w:numId w:val="2"/>
              </w:numPr>
            </w:pPr>
            <w:r>
              <w:t xml:space="preserve">School System selected a state-approved or nationally recognized rubric such as T-TESS, Marzano, Danielson, NIET, or a </w:t>
            </w:r>
            <w:r w:rsidR="00BF34C9">
              <w:t>s</w:t>
            </w:r>
            <w:r>
              <w:t xml:space="preserve">chool </w:t>
            </w:r>
            <w:r w:rsidR="00BF34C9">
              <w:t>s</w:t>
            </w:r>
            <w:r>
              <w:t>ystem-created rubric that is aligned to T-TESS</w:t>
            </w:r>
          </w:p>
          <w:p w:rsidR="00CB7EA5" w:rsidRDefault="00CB7EA5" w14:paraId="21015B7A" w14:textId="49DDDCE7">
            <w:pPr>
              <w:pStyle w:val="ListParagraph"/>
              <w:numPr>
                <w:ilvl w:val="0"/>
                <w:numId w:val="2"/>
              </w:numPr>
              <w:rPr/>
            </w:pPr>
            <w:r w:rsidR="00CB7EA5">
              <w:rPr/>
              <w:t xml:space="preserve">If a School System-created rubric is used, </w:t>
            </w:r>
            <w:r w:rsidR="00BF34C9">
              <w:rPr/>
              <w:t>s</w:t>
            </w:r>
            <w:r w:rsidR="00CB7EA5">
              <w:rPr/>
              <w:t xml:space="preserve">chool </w:t>
            </w:r>
            <w:r w:rsidR="00BF34C9">
              <w:rPr/>
              <w:t>s</w:t>
            </w:r>
            <w:r w:rsidR="00CB7EA5">
              <w:rPr/>
              <w:t xml:space="preserve">ystem completed a crosswalk between the School System-created rubric and T-TESS using the </w:t>
            </w:r>
            <w:hyperlink r:id="R20d81e814ceb4c5c">
              <w:r w:rsidRPr="2B1EA769" w:rsidR="18D37FCF">
                <w:rPr>
                  <w:rStyle w:val="Hyperlink"/>
                </w:rPr>
                <w:t>District-</w:t>
              </w:r>
              <w:r w:rsidRPr="2B1EA769" w:rsidR="00CB7EA5">
                <w:rPr>
                  <w:rStyle w:val="Hyperlink"/>
                </w:rPr>
                <w:t>Created Rubric Crosswalk</w:t>
              </w:r>
            </w:hyperlink>
            <w:r w:rsidR="00CB7EA5">
              <w:rPr/>
              <w:t xml:space="preserve"> </w:t>
            </w:r>
          </w:p>
          <w:p w:rsidRPr="00DC5722" w:rsidR="00CB7EA5" w:rsidRDefault="00CB7EA5" w14:paraId="3A39EAF3" w14:textId="63C34198">
            <w:pPr>
              <w:pStyle w:val="ListParagraph"/>
              <w:numPr>
                <w:ilvl w:val="0"/>
                <w:numId w:val="2"/>
              </w:numPr>
              <w:rPr/>
            </w:pPr>
            <w:r w:rsidR="00CB7EA5">
              <w:rPr/>
              <w:t xml:space="preserve">If using a School System-created rubric, there are at least three performance levels </w:t>
            </w:r>
            <w:r w:rsidR="00CB7EA5">
              <w:rPr/>
              <w:t>included,</w:t>
            </w:r>
            <w:r w:rsidR="00CB7EA5">
              <w:rPr/>
              <w:t xml:space="preserve"> each with detailed and observable descriptors, and there is a clear indicator of what qualifies as proficient in the rubric</w:t>
            </w:r>
          </w:p>
        </w:tc>
        <w:tc>
          <w:tcPr>
            <w:tcW w:w="1800" w:type="dxa"/>
            <w:tcMar/>
          </w:tcPr>
          <w:p w:rsidR="00CB7EA5" w:rsidP="28A3AC61" w:rsidRDefault="00CB7EA5" w14:paraId="5AF737A7" w14:textId="77777777"/>
        </w:tc>
        <w:tc>
          <w:tcPr>
            <w:tcW w:w="1620" w:type="dxa"/>
            <w:tcMar/>
          </w:tcPr>
          <w:p w:rsidR="00CB7EA5" w:rsidP="28A3AC61" w:rsidRDefault="00CB7EA5" w14:paraId="591EF787" w14:textId="77777777"/>
        </w:tc>
        <w:tc>
          <w:tcPr>
            <w:tcW w:w="1260" w:type="dxa"/>
            <w:tcMar/>
          </w:tcPr>
          <w:p w:rsidR="00CB7EA5" w:rsidP="28A3AC61" w:rsidRDefault="00CB7EA5" w14:paraId="140AEB89" w14:textId="77777777"/>
        </w:tc>
      </w:tr>
      <w:tr w:rsidR="2B1EA769" w:rsidTr="2B1EA769" w14:paraId="7621096F">
        <w:trPr>
          <w:trHeight w:val="1034"/>
        </w:trPr>
        <w:tc>
          <w:tcPr>
            <w:tcW w:w="2220" w:type="dxa"/>
            <w:tcMar/>
          </w:tcPr>
          <w:p w:rsidR="2AF21426" w:rsidP="2B1EA769" w:rsidRDefault="2AF21426" w14:paraId="0DEF4565" w14:textId="71157320">
            <w:pPr>
              <w:pStyle w:val="ListParagraph"/>
              <w:numPr>
                <w:ilvl w:val="0"/>
                <w:numId w:val="29"/>
              </w:numPr>
              <w:rPr>
                <w:rFonts w:cs="Aptos" w:cstheme="minorAscii"/>
              </w:rPr>
            </w:pPr>
            <w:r w:rsidRPr="2B1EA769" w:rsidR="2AF21426">
              <w:rPr>
                <w:rFonts w:cs="Aptos" w:cstheme="minorAscii"/>
              </w:rPr>
              <w:t>Appraiser Certification</w:t>
            </w:r>
          </w:p>
        </w:tc>
        <w:tc>
          <w:tcPr>
            <w:tcW w:w="7500" w:type="dxa"/>
            <w:tcMar/>
          </w:tcPr>
          <w:p w:rsidR="3F0C3A7B" w:rsidP="2B1EA769" w:rsidRDefault="3F0C3A7B" w14:paraId="29AF17B7" w14:textId="307643F6">
            <w:pPr>
              <w:pStyle w:val="ListParagraph"/>
              <w:numPr>
                <w:ilvl w:val="0"/>
                <w:numId w:val="2"/>
              </w:numPr>
              <w:rPr>
                <w:rFonts w:eastAsia="游明朝" w:eastAsiaTheme="minorEastAsia"/>
              </w:rPr>
            </w:pPr>
            <w:r w:rsidR="3F0C3A7B">
              <w:rPr/>
              <w:t>School System has a clear plan to train appraisers on the rubric every year</w:t>
            </w:r>
          </w:p>
          <w:p w:rsidR="3F0C3A7B" w:rsidP="2B1EA769" w:rsidRDefault="3F0C3A7B" w14:paraId="1990A489">
            <w:pPr>
              <w:pStyle w:val="ListParagraph"/>
              <w:numPr>
                <w:ilvl w:val="0"/>
                <w:numId w:val="2"/>
              </w:numPr>
              <w:rPr/>
            </w:pPr>
            <w:r w:rsidR="3F0C3A7B">
              <w:rPr/>
              <w:t>School System has a clear plan to re-certify appraisers at least every three years</w:t>
            </w:r>
          </w:p>
          <w:p w:rsidR="3F0C3A7B" w:rsidP="2B1EA769" w:rsidRDefault="3F0C3A7B" w14:paraId="0CBAD57E">
            <w:pPr>
              <w:pStyle w:val="ListParagraph"/>
              <w:numPr>
                <w:ilvl w:val="0"/>
                <w:numId w:val="2"/>
              </w:numPr>
              <w:rPr>
                <w:rFonts w:eastAsia="游明朝" w:eastAsiaTheme="minorEastAsia"/>
              </w:rPr>
            </w:pPr>
            <w:r w:rsidR="3F0C3A7B">
              <w:rPr/>
              <w:t>School System has a clear plan to recalibrate appraisers to the rubric and to each other annually</w:t>
            </w:r>
          </w:p>
          <w:p w:rsidR="3F0C3A7B" w:rsidP="2B1EA769" w:rsidRDefault="3F0C3A7B" w14:paraId="1047567D" w14:textId="07248A5F">
            <w:pPr>
              <w:pStyle w:val="ListParagraph"/>
              <w:numPr>
                <w:ilvl w:val="0"/>
                <w:numId w:val="2"/>
              </w:numPr>
              <w:rPr>
                <w:sz w:val="22"/>
                <w:szCs w:val="22"/>
              </w:rPr>
            </w:pPr>
            <w:r w:rsidR="3F0C3A7B">
              <w:rPr/>
              <w:t xml:space="preserve">School System teacher appraisal system </w:t>
            </w:r>
            <w:r w:rsidR="3F0C3A7B">
              <w:rPr/>
              <w:t>complies with</w:t>
            </w:r>
            <w:r w:rsidR="3F0C3A7B">
              <w:rPr/>
              <w:t xml:space="preserve"> </w:t>
            </w:r>
            <w:hyperlink r:id="R71aa5b8b7969407c">
              <w:r w:rsidRPr="2B1EA769" w:rsidR="3F0C3A7B">
                <w:rPr>
                  <w:rStyle w:val="Hyperlink"/>
                </w:rPr>
                <w:t>§21.351</w:t>
              </w:r>
            </w:hyperlink>
            <w:r w:rsidR="3F0C3A7B">
              <w:rPr/>
              <w:t xml:space="preserve"> or </w:t>
            </w:r>
            <w:hyperlink r:id="R2f9bd5563e9e4745">
              <w:r w:rsidRPr="2B1EA769" w:rsidR="3F0C3A7B">
                <w:rPr>
                  <w:rStyle w:val="Hyperlink"/>
                </w:rPr>
                <w:t>§21.352</w:t>
              </w:r>
            </w:hyperlink>
          </w:p>
        </w:tc>
        <w:tc>
          <w:tcPr>
            <w:tcW w:w="1800" w:type="dxa"/>
            <w:tcMar/>
          </w:tcPr>
          <w:p w:rsidR="2B1EA769" w:rsidP="2B1EA769" w:rsidRDefault="2B1EA769" w14:paraId="1C29A7BF" w14:textId="7A097E53">
            <w:pPr>
              <w:pStyle w:val="Normal"/>
            </w:pPr>
          </w:p>
        </w:tc>
        <w:tc>
          <w:tcPr>
            <w:tcW w:w="1620" w:type="dxa"/>
            <w:tcMar/>
          </w:tcPr>
          <w:p w:rsidR="2B1EA769" w:rsidP="2B1EA769" w:rsidRDefault="2B1EA769" w14:paraId="56784CF3" w14:textId="04FE9791">
            <w:pPr>
              <w:pStyle w:val="Normal"/>
            </w:pPr>
          </w:p>
        </w:tc>
        <w:tc>
          <w:tcPr>
            <w:tcW w:w="1260" w:type="dxa"/>
            <w:tcMar/>
          </w:tcPr>
          <w:p w:rsidR="2B1EA769" w:rsidP="2B1EA769" w:rsidRDefault="2B1EA769" w14:paraId="043EFC7F" w14:textId="5918D81F">
            <w:pPr>
              <w:pStyle w:val="Normal"/>
            </w:pPr>
          </w:p>
        </w:tc>
      </w:tr>
      <w:tr w:rsidR="00CB7EA5" w:rsidTr="2B1EA769" w14:paraId="19770C5C" w14:textId="77777777">
        <w:trPr>
          <w:trHeight w:val="710"/>
        </w:trPr>
        <w:tc>
          <w:tcPr>
            <w:tcW w:w="2220" w:type="dxa"/>
            <w:tcMar/>
          </w:tcPr>
          <w:p w:rsidRPr="00B67828" w:rsidR="00CB7EA5" w:rsidRDefault="00CB7EA5" w14:paraId="04E840FA" w14:textId="77777777">
            <w:pPr>
              <w:pStyle w:val="ListParagraph"/>
              <w:numPr>
                <w:ilvl w:val="0"/>
                <w:numId w:val="29"/>
              </w:numPr>
              <w:rPr>
                <w:rFonts w:cstheme="minorHAnsi"/>
              </w:rPr>
            </w:pPr>
            <w:bookmarkStart w:name="_Hlk54690354" w:id="2"/>
            <w:r w:rsidRPr="00B67828">
              <w:rPr>
                <w:rFonts w:cstheme="minorHAnsi"/>
              </w:rPr>
              <w:t xml:space="preserve">Reliability of Teacher Observations Within and Across Campuses </w:t>
            </w:r>
          </w:p>
        </w:tc>
        <w:tc>
          <w:tcPr>
            <w:tcW w:w="7500" w:type="dxa"/>
            <w:tcMar/>
          </w:tcPr>
          <w:p w:rsidR="00CB7EA5" w:rsidRDefault="00CB7EA5" w14:paraId="5D1175D6" w14:textId="1819FA87">
            <w:pPr>
              <w:pStyle w:val="ListParagraph"/>
              <w:numPr>
                <w:ilvl w:val="0"/>
                <w:numId w:val="3"/>
              </w:numPr>
            </w:pPr>
            <w:r>
              <w:t xml:space="preserve">School System has planned a schedule for calibration activities within each campus and across campuses (for </w:t>
            </w:r>
            <w:r w:rsidR="00354C7B">
              <w:t>s</w:t>
            </w:r>
            <w:r>
              <w:t>chool</w:t>
            </w:r>
            <w:r w:rsidR="00354C7B">
              <w:t xml:space="preserve"> s</w:t>
            </w:r>
            <w:r>
              <w:t>ystems with more than one campus) throughout the year</w:t>
            </w:r>
          </w:p>
          <w:p w:rsidRPr="00A9425C" w:rsidR="00CB7EA5" w:rsidRDefault="00CB7EA5" w14:paraId="01E27A5D" w14:textId="77777777">
            <w:pPr>
              <w:pStyle w:val="ListParagraph"/>
              <w:numPr>
                <w:ilvl w:val="0"/>
                <w:numId w:val="3"/>
              </w:numPr>
            </w:pPr>
            <w:r>
              <w:t xml:space="preserve">Calibration activities </w:t>
            </w:r>
            <w:proofErr w:type="gramStart"/>
            <w:r>
              <w:t>include:</w:t>
            </w:r>
            <w:proofErr w:type="gramEnd"/>
            <w:r>
              <w:t xml:space="preserve"> multiple appraisers observing the same lesson, collecting evidence from the lesson, and coming to an agreement on both a) observation ratings and b) the evidence used</w:t>
            </w:r>
          </w:p>
          <w:p w:rsidR="00CB7EA5" w:rsidRDefault="00CB7EA5" w14:paraId="687CEDFE" w14:textId="17B4410E">
            <w:pPr>
              <w:pStyle w:val="ListParagraph"/>
              <w:numPr>
                <w:ilvl w:val="0"/>
                <w:numId w:val="3"/>
              </w:numPr>
              <w:spacing w:after="160" w:line="259" w:lineRule="auto"/>
              <w:rPr>
                <w:rStyle w:val="normaltextrun"/>
              </w:rPr>
            </w:pPr>
            <w:r w:rsidRPr="5155DD76">
              <w:rPr>
                <w:rStyle w:val="normaltextrun"/>
              </w:rPr>
              <w:t xml:space="preserve">School System has planned for how they can utilize other trained observers to increase calibration, including using any or </w:t>
            </w:r>
            <w:proofErr w:type="gramStart"/>
            <w:r w:rsidRPr="5155DD76">
              <w:rPr>
                <w:rStyle w:val="normaltextrun"/>
              </w:rPr>
              <w:t>all of</w:t>
            </w:r>
            <w:proofErr w:type="gramEnd"/>
            <w:r w:rsidRPr="5155DD76">
              <w:rPr>
                <w:rStyle w:val="normaltextrun"/>
              </w:rPr>
              <w:t xml:space="preserve"> the following as calibration partners: </w:t>
            </w:r>
            <w:r w:rsidR="00354C7B">
              <w:rPr>
                <w:rStyle w:val="normaltextrun"/>
              </w:rPr>
              <w:t>s</w:t>
            </w:r>
            <w:r w:rsidRPr="5155DD76">
              <w:rPr>
                <w:rStyle w:val="normaltextrun"/>
              </w:rPr>
              <w:t xml:space="preserve">chool </w:t>
            </w:r>
            <w:r w:rsidR="00354C7B">
              <w:rPr>
                <w:rStyle w:val="normaltextrun"/>
              </w:rPr>
              <w:t>s</w:t>
            </w:r>
            <w:r w:rsidRPr="5155DD76">
              <w:rPr>
                <w:rStyle w:val="normaltextrun"/>
              </w:rPr>
              <w:t xml:space="preserve">ystem personnel, campus personnel, neighboring </w:t>
            </w:r>
            <w:r w:rsidR="00354C7B">
              <w:rPr>
                <w:rStyle w:val="normaltextrun"/>
              </w:rPr>
              <w:t>s</w:t>
            </w:r>
            <w:r w:rsidRPr="5155DD76">
              <w:rPr>
                <w:rStyle w:val="normaltextrun"/>
              </w:rPr>
              <w:t xml:space="preserve">chool </w:t>
            </w:r>
            <w:r w:rsidR="00354C7B">
              <w:rPr>
                <w:rStyle w:val="normaltextrun"/>
              </w:rPr>
              <w:t>s</w:t>
            </w:r>
            <w:r w:rsidRPr="5155DD76">
              <w:rPr>
                <w:rStyle w:val="normaltextrun"/>
              </w:rPr>
              <w:t>ystems, Education Service Centers, technical assistance partners, etc.</w:t>
            </w:r>
          </w:p>
          <w:p w:rsidRPr="00234E7B" w:rsidR="00CB7EA5" w:rsidRDefault="00CB7EA5" w14:paraId="2634865A" w14:textId="76D2BBA9">
            <w:pPr>
              <w:pStyle w:val="ListParagraph"/>
              <w:numPr>
                <w:ilvl w:val="0"/>
                <w:numId w:val="3"/>
              </w:numPr>
              <w:rPr>
                <w:rStyle w:val="normaltextrun"/>
              </w:rPr>
            </w:pPr>
            <w:r w:rsidR="00CB7EA5">
              <w:rPr/>
              <w:t xml:space="preserve">School Systems with one or two appraisers or fewer than 15 teachers in the </w:t>
            </w:r>
            <w:r w:rsidR="00354C7B">
              <w:rPr/>
              <w:t>s</w:t>
            </w:r>
            <w:r w:rsidR="00CB7EA5">
              <w:rPr/>
              <w:t xml:space="preserve">chool </w:t>
            </w:r>
            <w:r w:rsidR="00354C7B">
              <w:rPr/>
              <w:t>s</w:t>
            </w:r>
            <w:r w:rsidR="00CB7EA5">
              <w:rPr/>
              <w:t xml:space="preserve">ystem, have clear procedures in place to </w:t>
            </w:r>
            <w:r w:rsidRPr="2B1EA769" w:rsidR="00CB7EA5">
              <w:rPr>
                <w:rStyle w:val="normaltextrun"/>
                <w:rFonts w:ascii="Calibri" w:hAnsi="Calibri" w:cs="Calibri"/>
                <w:color w:val="000000" w:themeColor="text1" w:themeTint="FF" w:themeShade="FF"/>
              </w:rPr>
              <w:t xml:space="preserve">ensure appraisers remain calibrated throughout the year and </w:t>
            </w:r>
            <w:r w:rsidRPr="2B1EA769" w:rsidR="00CB7EA5">
              <w:rPr>
                <w:rStyle w:val="normaltextrun"/>
              </w:rPr>
              <w:t xml:space="preserve">prevent skew in observation data by grade level, content area, and/or rubric dimension, including utilizing other trained appraisers such as partnering with neighboring small </w:t>
            </w:r>
            <w:r w:rsidRPr="2B1EA769" w:rsidR="00354C7B">
              <w:rPr>
                <w:rStyle w:val="normaltextrun"/>
              </w:rPr>
              <w:t>s</w:t>
            </w:r>
            <w:r w:rsidRPr="2B1EA769" w:rsidR="00CB7EA5">
              <w:rPr>
                <w:rStyle w:val="normaltextrun"/>
              </w:rPr>
              <w:t xml:space="preserve">chool </w:t>
            </w:r>
            <w:r w:rsidRPr="2B1EA769" w:rsidR="00354C7B">
              <w:rPr>
                <w:rStyle w:val="normaltextrun"/>
              </w:rPr>
              <w:t>s</w:t>
            </w:r>
            <w:r w:rsidRPr="2B1EA769" w:rsidR="00CB7EA5">
              <w:rPr>
                <w:rStyle w:val="normaltextrun"/>
              </w:rPr>
              <w:t>ystems and with Education Service Centers</w:t>
            </w:r>
          </w:p>
          <w:p w:rsidRPr="00234E7B" w:rsidR="00CB7EA5" w:rsidRDefault="00CB7EA5" w14:paraId="1BC30990" w14:textId="666F00D2">
            <w:pPr>
              <w:pStyle w:val="ListParagraph"/>
              <w:numPr>
                <w:ilvl w:val="0"/>
                <w:numId w:val="3"/>
              </w:numPr>
              <w:rPr>
                <w:rStyle w:val="normaltextrun"/>
              </w:rPr>
            </w:pPr>
            <w:r w:rsidRPr="2B1EA769" w:rsidR="51C2EA4F">
              <w:rPr>
                <w:rStyle w:val="normaltextrun"/>
              </w:rPr>
              <w:t xml:space="preserve">School System has reviewed the TIA Statewide Performance Standards with teachers  </w:t>
            </w:r>
          </w:p>
        </w:tc>
        <w:tc>
          <w:tcPr>
            <w:tcW w:w="1800" w:type="dxa"/>
            <w:tcMar/>
          </w:tcPr>
          <w:p w:rsidR="00CB7EA5" w:rsidP="28A3AC61" w:rsidRDefault="00CB7EA5" w14:paraId="24528D17" w14:textId="77777777"/>
        </w:tc>
        <w:tc>
          <w:tcPr>
            <w:tcW w:w="1620" w:type="dxa"/>
            <w:tcMar/>
          </w:tcPr>
          <w:p w:rsidR="00CB7EA5" w:rsidP="28A3AC61" w:rsidRDefault="00CB7EA5" w14:paraId="0DFB728A" w14:textId="77777777"/>
        </w:tc>
        <w:tc>
          <w:tcPr>
            <w:tcW w:w="1260" w:type="dxa"/>
            <w:tcMar/>
          </w:tcPr>
          <w:p w:rsidR="00CB7EA5" w:rsidP="28A3AC61" w:rsidRDefault="00CB7EA5" w14:paraId="0265E10B" w14:textId="77777777"/>
        </w:tc>
      </w:tr>
      <w:tr w:rsidR="00CB7EA5" w:rsidTr="2B1EA769" w14:paraId="483DB04F" w14:textId="77777777">
        <w:trPr>
          <w:trHeight w:val="26"/>
        </w:trPr>
        <w:tc>
          <w:tcPr>
            <w:tcW w:w="2220" w:type="dxa"/>
            <w:tcMar/>
          </w:tcPr>
          <w:p w:rsidRPr="00B67828" w:rsidR="00CB7EA5" w:rsidRDefault="00CB7EA5" w14:paraId="0721E318" w14:textId="77777777">
            <w:pPr>
              <w:pStyle w:val="ListParagraph"/>
              <w:numPr>
                <w:ilvl w:val="0"/>
                <w:numId w:val="29"/>
              </w:numPr>
            </w:pPr>
            <w:r w:rsidRPr="5155DD76">
              <w:t>School System Review of Teacher Observation Trends</w:t>
            </w:r>
          </w:p>
        </w:tc>
        <w:tc>
          <w:tcPr>
            <w:tcW w:w="7500" w:type="dxa"/>
            <w:tcMar/>
          </w:tcPr>
          <w:p w:rsidR="00CB7EA5" w:rsidRDefault="00CB7EA5" w14:paraId="3A11C6A4" w14:textId="77777777">
            <w:pPr>
              <w:pStyle w:val="ListParagraph"/>
              <w:numPr>
                <w:ilvl w:val="0"/>
                <w:numId w:val="4"/>
              </w:numPr>
              <w:rPr>
                <w:rFonts w:eastAsiaTheme="minorEastAsia"/>
              </w:rPr>
            </w:pPr>
            <w:r>
              <w:t xml:space="preserve">School System has a clear plan to review teacher observation trends in various ways including by subject, grade, appraiser, campus, department, teacher demographics (years of experience, age, gender, race, etc.), dimensions of T-TESS (or approved local rubric), level category of classes taught, and </w:t>
            </w:r>
            <w:r w:rsidRPr="5155DD76">
              <w:rPr>
                <w:rFonts w:eastAsiaTheme="minorEastAsia"/>
              </w:rPr>
              <w:t>other ways</w:t>
            </w:r>
          </w:p>
          <w:p w:rsidR="00CB7EA5" w:rsidRDefault="00CB7EA5" w14:paraId="56FE60E3" w14:textId="77777777">
            <w:pPr>
              <w:pStyle w:val="ListParagraph"/>
              <w:numPr>
                <w:ilvl w:val="0"/>
                <w:numId w:val="4"/>
              </w:numPr>
            </w:pPr>
            <w:r>
              <w:t xml:space="preserve">School System uses an observation data management system to store and analyze teacher observation data. </w:t>
            </w:r>
          </w:p>
          <w:p w:rsidRPr="007F0211" w:rsidR="00CB7EA5" w:rsidRDefault="00CB7EA5" w14:paraId="77D7C019" w14:textId="5C21E45F">
            <w:pPr>
              <w:pStyle w:val="ListParagraph"/>
              <w:numPr>
                <w:ilvl w:val="1"/>
                <w:numId w:val="4"/>
              </w:numPr>
            </w:pPr>
            <w:r>
              <w:t xml:space="preserve">Note: If the </w:t>
            </w:r>
            <w:r w:rsidR="0047470C">
              <w:t>s</w:t>
            </w:r>
            <w:r>
              <w:t xml:space="preserve">chool </w:t>
            </w:r>
            <w:r w:rsidR="0047470C">
              <w:t>s</w:t>
            </w:r>
            <w:r>
              <w:t>ystem does not have an observation data management system readily available, they plan to use one during their Data Capture Year, or will use the T-TESS Management System (</w:t>
            </w:r>
            <w:hyperlink r:id="rId17">
              <w:r w:rsidRPr="5155DD76">
                <w:rPr>
                  <w:rStyle w:val="Hyperlink"/>
                </w:rPr>
                <w:t>www.teachfortexas.org</w:t>
              </w:r>
            </w:hyperlink>
            <w:r>
              <w:t>) to store and analyze teacher observation data</w:t>
            </w:r>
          </w:p>
          <w:p w:rsidRPr="00702723" w:rsidR="00CB7EA5" w:rsidRDefault="00CB7EA5" w14:paraId="2AF184E8" w14:textId="47162BA8">
            <w:pPr>
              <w:pStyle w:val="ListParagraph"/>
              <w:numPr>
                <w:ilvl w:val="0"/>
                <w:numId w:val="4"/>
              </w:numPr>
              <w:rPr>
                <w:rFonts w:eastAsiaTheme="minorEastAsia"/>
              </w:rPr>
            </w:pPr>
            <w:r>
              <w:t xml:space="preserve">School System has a clear plan to </w:t>
            </w:r>
            <w:r w:rsidRPr="5155DD76">
              <w:rPr>
                <w:i/>
                <w:iCs/>
              </w:rPr>
              <w:t>determine</w:t>
            </w:r>
            <w:r>
              <w:t xml:space="preserve"> the root cause of any skew in teacher observation data and has considered multiple possible causes including, but not limited to, teacher instructional practice, lack of appraiser calibration, campus or </w:t>
            </w:r>
            <w:r w:rsidR="0047470C">
              <w:t>s</w:t>
            </w:r>
            <w:r>
              <w:t xml:space="preserve">chool </w:t>
            </w:r>
            <w:r w:rsidR="0047470C">
              <w:t>s</w:t>
            </w:r>
            <w:r>
              <w:t xml:space="preserve">ystem </w:t>
            </w:r>
            <w:r>
              <w:lastRenderedPageBreak/>
              <w:t>causes such as high student mobility rates or high teacher turnover rates</w:t>
            </w:r>
          </w:p>
          <w:p w:rsidR="00CB7EA5" w:rsidRDefault="00CB7EA5" w14:paraId="0E847BA5" w14:textId="77777777">
            <w:pPr>
              <w:pStyle w:val="ListParagraph"/>
              <w:numPr>
                <w:ilvl w:val="0"/>
                <w:numId w:val="4"/>
              </w:numPr>
              <w:rPr>
                <w:rFonts w:eastAsiaTheme="minorEastAsia"/>
              </w:rPr>
            </w:pPr>
            <w:r w:rsidRPr="5155DD76">
              <w:rPr>
                <w:rFonts w:eastAsiaTheme="minorEastAsia"/>
              </w:rPr>
              <w:t xml:space="preserve">School System has a clear plan detailing how to </w:t>
            </w:r>
            <w:r w:rsidRPr="5155DD76">
              <w:rPr>
                <w:rFonts w:eastAsiaTheme="minorEastAsia"/>
                <w:i/>
                <w:iCs/>
              </w:rPr>
              <w:t xml:space="preserve">address </w:t>
            </w:r>
            <w:r w:rsidRPr="5155DD76">
              <w:rPr>
                <w:rFonts w:eastAsiaTheme="minorEastAsia"/>
              </w:rPr>
              <w:t>skew in teacher observation once a root cause is determined</w:t>
            </w:r>
          </w:p>
        </w:tc>
        <w:tc>
          <w:tcPr>
            <w:tcW w:w="1800" w:type="dxa"/>
            <w:tcMar/>
          </w:tcPr>
          <w:p w:rsidR="00CB7EA5" w:rsidP="28A3AC61" w:rsidRDefault="00CB7EA5" w14:paraId="0B8827BC" w14:textId="77777777"/>
        </w:tc>
        <w:tc>
          <w:tcPr>
            <w:tcW w:w="1620" w:type="dxa"/>
            <w:tcMar/>
          </w:tcPr>
          <w:p w:rsidR="00CB7EA5" w:rsidP="28A3AC61" w:rsidRDefault="00CB7EA5" w14:paraId="01691305" w14:textId="77777777"/>
        </w:tc>
        <w:tc>
          <w:tcPr>
            <w:tcW w:w="1260" w:type="dxa"/>
            <w:tcMar/>
          </w:tcPr>
          <w:p w:rsidR="00CB7EA5" w:rsidP="28A3AC61" w:rsidRDefault="00CB7EA5" w14:paraId="370B5160" w14:textId="77777777"/>
        </w:tc>
      </w:tr>
      <w:tr w:rsidR="00CB7EA5" w:rsidTr="2B1EA769" w14:paraId="33D105C2" w14:textId="77777777">
        <w:trPr>
          <w:trHeight w:val="26"/>
        </w:trPr>
        <w:tc>
          <w:tcPr>
            <w:tcW w:w="2220" w:type="dxa"/>
            <w:tcMar/>
          </w:tcPr>
          <w:p w:rsidRPr="00B67828" w:rsidR="00CB7EA5" w:rsidRDefault="00CB7EA5" w14:paraId="01A1A33D" w14:textId="77777777">
            <w:pPr>
              <w:pStyle w:val="ListParagraph"/>
              <w:numPr>
                <w:ilvl w:val="0"/>
                <w:numId w:val="29"/>
              </w:numPr>
            </w:pPr>
            <w:r w:rsidRPr="5155DD76">
              <w:t>School System Procedures to Review Correlation of Teacher Observation and Student Growth Data</w:t>
            </w:r>
          </w:p>
        </w:tc>
        <w:tc>
          <w:tcPr>
            <w:tcW w:w="7500" w:type="dxa"/>
            <w:tcMar/>
          </w:tcPr>
          <w:p w:rsidR="00CB7EA5" w:rsidRDefault="00CB7EA5" w14:paraId="31001B26" w14:textId="77777777">
            <w:pPr>
              <w:pStyle w:val="ListParagraph"/>
              <w:numPr>
                <w:ilvl w:val="0"/>
                <w:numId w:val="5"/>
              </w:numPr>
            </w:pPr>
            <w:r>
              <w:t>School System leadership analyzes the correlation between teacher observation and student growth data at determined points throughout the year</w:t>
            </w:r>
          </w:p>
          <w:p w:rsidR="00CB7EA5" w:rsidRDefault="00CB7EA5" w14:paraId="6C1E5F4A" w14:textId="53C1C2ED">
            <w:pPr>
              <w:pStyle w:val="ListParagraph"/>
              <w:numPr>
                <w:ilvl w:val="0"/>
                <w:numId w:val="5"/>
              </w:numPr>
            </w:pPr>
            <w:r>
              <w:t xml:space="preserve">School System currently implements or will implement correlation analysis procedures and/or protocols for how </w:t>
            </w:r>
            <w:r w:rsidR="0047470C">
              <w:t>s</w:t>
            </w:r>
            <w:r>
              <w:t xml:space="preserve">chool </w:t>
            </w:r>
            <w:r w:rsidR="0047470C">
              <w:t>s</w:t>
            </w:r>
            <w:r>
              <w:t xml:space="preserve">ystem reviews correlation of teacher observation and student growth data at the campus and </w:t>
            </w:r>
            <w:r w:rsidR="0047470C">
              <w:t>s</w:t>
            </w:r>
            <w:r>
              <w:t xml:space="preserve">chool </w:t>
            </w:r>
            <w:r w:rsidR="0047470C">
              <w:t>s</w:t>
            </w:r>
            <w:r>
              <w:t>ystem levels</w:t>
            </w:r>
          </w:p>
          <w:p w:rsidR="00CB7EA5" w:rsidRDefault="00CB7EA5" w14:paraId="643A8118" w14:textId="77777777">
            <w:pPr>
              <w:pStyle w:val="ListParagraph"/>
              <w:numPr>
                <w:ilvl w:val="0"/>
                <w:numId w:val="5"/>
              </w:numPr>
              <w:rPr>
                <w:rFonts w:eastAsiaTheme="minorEastAsia"/>
              </w:rPr>
            </w:pPr>
            <w:r>
              <w:t xml:space="preserve">The School System has a clear plan to </w:t>
            </w:r>
            <w:r w:rsidRPr="5155DD76">
              <w:rPr>
                <w:i/>
                <w:iCs/>
              </w:rPr>
              <w:t>determine the root cause</w:t>
            </w:r>
            <w:r>
              <w:t xml:space="preserve"> when there is a lack of correlation between teacher observation and student growth data such as lack of appraiser calibration, teacher instructional practice, invalid or unreliable student growth measures, and </w:t>
            </w:r>
            <w:proofErr w:type="gramStart"/>
            <w:r w:rsidRPr="5155DD76">
              <w:rPr>
                <w:rFonts w:eastAsiaTheme="minorEastAsia"/>
              </w:rPr>
              <w:t>other</w:t>
            </w:r>
            <w:proofErr w:type="gramEnd"/>
            <w:r w:rsidRPr="5155DD76">
              <w:rPr>
                <w:rFonts w:eastAsiaTheme="minorEastAsia"/>
              </w:rPr>
              <w:t>, etc.</w:t>
            </w:r>
          </w:p>
          <w:p w:rsidR="00CB7EA5" w:rsidRDefault="00CB7EA5" w14:paraId="33776AD5" w14:textId="77777777">
            <w:pPr>
              <w:pStyle w:val="ListParagraph"/>
              <w:numPr>
                <w:ilvl w:val="0"/>
                <w:numId w:val="5"/>
              </w:numPr>
              <w:rPr>
                <w:rFonts w:eastAsiaTheme="minorEastAsia"/>
              </w:rPr>
            </w:pPr>
            <w:r>
              <w:t xml:space="preserve">School System has a clear plan to </w:t>
            </w:r>
            <w:r w:rsidRPr="5155DD76">
              <w:rPr>
                <w:i/>
                <w:iCs/>
              </w:rPr>
              <w:t>address root causes</w:t>
            </w:r>
            <w:r>
              <w:t xml:space="preserve"> of the lack of correlation such as strategies to increase appraiser skill, strategies to support teacher instructional practice, or strategies to improve the validity and reliability of student growth measures</w:t>
            </w:r>
          </w:p>
        </w:tc>
        <w:tc>
          <w:tcPr>
            <w:tcW w:w="1800" w:type="dxa"/>
            <w:tcMar/>
          </w:tcPr>
          <w:p w:rsidR="00CB7EA5" w:rsidP="28A3AC61" w:rsidRDefault="00CB7EA5" w14:paraId="074A438D" w14:textId="77777777"/>
        </w:tc>
        <w:tc>
          <w:tcPr>
            <w:tcW w:w="1620" w:type="dxa"/>
            <w:tcMar/>
          </w:tcPr>
          <w:p w:rsidR="00CB7EA5" w:rsidP="28A3AC61" w:rsidRDefault="00CB7EA5" w14:paraId="470E275A" w14:textId="77777777"/>
        </w:tc>
        <w:tc>
          <w:tcPr>
            <w:tcW w:w="1260" w:type="dxa"/>
            <w:tcMar/>
          </w:tcPr>
          <w:p w:rsidR="00CB7EA5" w:rsidP="28A3AC61" w:rsidRDefault="00CB7EA5" w14:paraId="05088B34" w14:textId="77777777"/>
        </w:tc>
      </w:tr>
      <w:tr w:rsidR="00CB7EA5" w:rsidTr="2B1EA769" w14:paraId="0F931E5D" w14:textId="77777777">
        <w:trPr>
          <w:trHeight w:val="26"/>
        </w:trPr>
        <w:tc>
          <w:tcPr>
            <w:tcW w:w="2220" w:type="dxa"/>
            <w:tcMar/>
          </w:tcPr>
          <w:p w:rsidR="00CB7EA5" w:rsidRDefault="00CB7EA5" w14:paraId="74D6C255" w14:textId="77777777">
            <w:pPr>
              <w:pStyle w:val="ListParagraph"/>
              <w:numPr>
                <w:ilvl w:val="0"/>
                <w:numId w:val="29"/>
              </w:numPr>
            </w:pPr>
            <w:r>
              <w:t>Observation/Feedback Schedule</w:t>
            </w:r>
          </w:p>
        </w:tc>
        <w:tc>
          <w:tcPr>
            <w:tcW w:w="7500" w:type="dxa"/>
            <w:tcMar/>
          </w:tcPr>
          <w:p w:rsidR="00CB7EA5" w:rsidRDefault="00CB7EA5" w14:paraId="6DEA356E" w14:textId="77777777">
            <w:pPr>
              <w:pStyle w:val="ListParagraph"/>
              <w:numPr>
                <w:ilvl w:val="0"/>
                <w:numId w:val="6"/>
              </w:numPr>
            </w:pPr>
            <w:r>
              <w:t xml:space="preserve">Teachers receive both full scored observations, and partial scored observations, annually as well as additional unscored observations as needed (all with feedback) </w:t>
            </w:r>
          </w:p>
          <w:p w:rsidRPr="009D325F" w:rsidR="00CB7EA5" w:rsidRDefault="00CB7EA5" w14:paraId="4D10B538" w14:textId="77777777">
            <w:pPr>
              <w:pStyle w:val="ListParagraph"/>
              <w:numPr>
                <w:ilvl w:val="1"/>
                <w:numId w:val="6"/>
              </w:numPr>
            </w:pPr>
            <w:r w:rsidRPr="003E790A">
              <w:t>Note: this is a best practice, and i</w:t>
            </w:r>
            <w:r>
              <w:t>s</w:t>
            </w:r>
            <w:r w:rsidRPr="003E790A">
              <w:t xml:space="preserve"> not required by </w:t>
            </w:r>
            <w:r>
              <w:t>s</w:t>
            </w:r>
            <w:r w:rsidRPr="003E790A">
              <w:t>tatute</w:t>
            </w:r>
          </w:p>
          <w:p w:rsidR="00CB7EA5" w:rsidRDefault="00CB7EA5" w14:paraId="150513B7" w14:textId="5DFEEA62">
            <w:pPr>
              <w:pStyle w:val="ListParagraph"/>
              <w:numPr>
                <w:ilvl w:val="0"/>
                <w:numId w:val="6"/>
              </w:numPr>
            </w:pPr>
            <w:r>
              <w:t xml:space="preserve">Each year, </w:t>
            </w:r>
            <w:r w:rsidR="0047470C">
              <w:t>s</w:t>
            </w:r>
            <w:r>
              <w:t xml:space="preserve">chool </w:t>
            </w:r>
            <w:r w:rsidR="0047470C">
              <w:t>s</w:t>
            </w:r>
            <w:r>
              <w:t>ystem publishes requirements for number and type of observations used to appraise teachers</w:t>
            </w:r>
          </w:p>
          <w:p w:rsidR="00CB7EA5" w:rsidRDefault="00CB7EA5" w14:paraId="7ED21C4F" w14:textId="77777777">
            <w:pPr>
              <w:pStyle w:val="ListParagraph"/>
              <w:numPr>
                <w:ilvl w:val="0"/>
                <w:numId w:val="6"/>
              </w:numPr>
            </w:pPr>
            <w:r>
              <w:t>School System has clearly communicated that there will be no appraisal waivers during the Data Capture Year for teachers in any eligible teaching assignment</w:t>
            </w:r>
          </w:p>
          <w:p w:rsidR="00CB7EA5" w:rsidRDefault="00CB7EA5" w14:paraId="5D94F1D1" w14:textId="77777777">
            <w:pPr>
              <w:pStyle w:val="ListParagraph"/>
              <w:numPr>
                <w:ilvl w:val="0"/>
                <w:numId w:val="19"/>
              </w:numPr>
            </w:pPr>
            <w:r>
              <w:t xml:space="preserve">Statutory requirement: </w:t>
            </w:r>
            <w:r w:rsidRPr="00203607">
              <w:t>All teachers in eligible teaching assignments</w:t>
            </w:r>
            <w:r>
              <w:t xml:space="preserve"> </w:t>
            </w:r>
            <w:r w:rsidRPr="00203607">
              <w:t>must have a minimum of one 45-minute observation during the data capture year, including scores on all domains</w:t>
            </w:r>
            <w:r>
              <w:t xml:space="preserve">  </w:t>
            </w:r>
          </w:p>
        </w:tc>
        <w:tc>
          <w:tcPr>
            <w:tcW w:w="1800" w:type="dxa"/>
            <w:tcMar/>
          </w:tcPr>
          <w:p w:rsidR="00CB7EA5" w:rsidP="28A3AC61" w:rsidRDefault="00CB7EA5" w14:paraId="360DC727" w14:textId="77777777"/>
        </w:tc>
        <w:tc>
          <w:tcPr>
            <w:tcW w:w="1620" w:type="dxa"/>
            <w:tcMar/>
          </w:tcPr>
          <w:p w:rsidR="00CB7EA5" w:rsidP="28A3AC61" w:rsidRDefault="00CB7EA5" w14:paraId="499DF00B" w14:textId="77777777"/>
        </w:tc>
        <w:tc>
          <w:tcPr>
            <w:tcW w:w="1260" w:type="dxa"/>
            <w:tcMar/>
          </w:tcPr>
          <w:p w:rsidR="00CB7EA5" w:rsidP="28A3AC61" w:rsidRDefault="00CB7EA5" w14:paraId="4B0EBDC5" w14:textId="77777777"/>
        </w:tc>
      </w:tr>
      <w:bookmarkEnd w:id="2"/>
    </w:tbl>
    <w:p w:rsidR="00CB7EA5" w:rsidP="00CB7EA5" w:rsidRDefault="00CB7EA5" w14:paraId="1A008990" w14:textId="77777777">
      <w:pPr>
        <w:spacing w:line="240" w:lineRule="auto"/>
      </w:pPr>
    </w:p>
    <w:p w:rsidR="00705B21" w:rsidP="00CB7EA5" w:rsidRDefault="00705B21" w14:paraId="709BEB29" w14:textId="77777777">
      <w:pPr>
        <w:spacing w:line="240" w:lineRule="auto"/>
      </w:pPr>
    </w:p>
    <w:p w:rsidR="00705B21" w:rsidP="00CB7EA5" w:rsidRDefault="00705B21" w14:paraId="22E0D6AE" w14:textId="77777777">
      <w:pPr>
        <w:spacing w:line="240" w:lineRule="auto"/>
      </w:pPr>
    </w:p>
    <w:p w:rsidRPr="00F1354C" w:rsidR="00CB7EA5" w:rsidP="00CB7EA5" w:rsidRDefault="00A67170" w14:paraId="21AA207F" w14:textId="7479854E">
      <w:pPr>
        <w:pStyle w:val="Heading1"/>
      </w:pPr>
      <w:r>
        <w:lastRenderedPageBreak/>
        <w:t>SUCCESS FACTOR 5: STUDENT GROWTH MEASURES</w:t>
      </w:r>
    </w:p>
    <w:p w:rsidR="00705B21" w:rsidP="00CB7EA5" w:rsidRDefault="00705B21" w14:paraId="2F1D91D0" w14:textId="0266FEC0">
      <w:r>
        <w:rPr>
          <w:noProof/>
        </w:rPr>
        <mc:AlternateContent>
          <mc:Choice Requires="wps">
            <w:drawing>
              <wp:anchor distT="0" distB="0" distL="114300" distR="114300" simplePos="0" relativeHeight="251658244" behindDoc="0" locked="0" layoutInCell="1" allowOverlap="1" wp14:anchorId="4447CB5D" wp14:editId="0F52BDFB">
                <wp:simplePos x="0" y="0"/>
                <wp:positionH relativeFrom="column">
                  <wp:posOffset>5316</wp:posOffset>
                </wp:positionH>
                <wp:positionV relativeFrom="paragraph">
                  <wp:posOffset>49574</wp:posOffset>
                </wp:positionV>
                <wp:extent cx="9069572" cy="42531"/>
                <wp:effectExtent l="19050" t="19050" r="36830" b="34290"/>
                <wp:wrapNone/>
                <wp:docPr id="14590384" name="Straight Connector 6"/>
                <wp:cNvGraphicFramePr/>
                <a:graphic xmlns:a="http://schemas.openxmlformats.org/drawingml/2006/main">
                  <a:graphicData uri="http://schemas.microsoft.com/office/word/2010/wordprocessingShape">
                    <wps:wsp>
                      <wps:cNvCnPr/>
                      <wps:spPr>
                        <a:xfrm flipV="1">
                          <a:off x="0" y="0"/>
                          <a:ext cx="9069572" cy="42531"/>
                        </a:xfrm>
                        <a:prstGeom prst="line">
                          <a:avLst/>
                        </a:prstGeom>
                        <a:ln w="28575"/>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xmlns:a="http://schemas.openxmlformats.org/drawingml/2006/main" xmlns:arto="http://schemas.microsoft.com/office/word/2006/arto">
            <w:pict>
              <v:line id="Straight Connector 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o:spid="_x0000_s1026" strokecolor="#ecaf33 [3208]" strokeweight="2.25pt" from=".4pt,3.9pt" to="714.55pt,7.25pt" w14:anchorId="20143B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">
                <v:stroke joinstyle="miter"/>
              </v:line>
            </w:pict>
          </mc:Fallback>
        </mc:AlternateContent>
      </w:r>
    </w:p>
    <w:p w:rsidR="00CB7EA5" w:rsidP="00CB7EA5" w:rsidRDefault="00CB7EA5" w14:paraId="16AD710B" w14:textId="7B8D1178">
      <w:r>
        <w:t xml:space="preserve">Valid and reliable student growth measures, closely aligned to the content/grade level being taught by the teacher, </w:t>
      </w:r>
      <w:proofErr w:type="gramStart"/>
      <w:r>
        <w:t>is</w:t>
      </w:r>
      <w:proofErr w:type="gramEnd"/>
      <w:r>
        <w:t xml:space="preserve"> a required key element in determining a School System’s most effective teachers.</w:t>
      </w:r>
    </w:p>
    <w:tbl>
      <w:tblPr>
        <w:tblStyle w:val="TableGrid"/>
        <w:tblW w:w="14523" w:type="dxa"/>
        <w:tblInd w:w="-5" w:type="dxa"/>
        <w:tblLook w:val="04A0" w:firstRow="1" w:lastRow="0" w:firstColumn="1" w:lastColumn="0" w:noHBand="0" w:noVBand="1"/>
      </w:tblPr>
      <w:tblGrid>
        <w:gridCol w:w="2370"/>
        <w:gridCol w:w="6183"/>
        <w:gridCol w:w="2008"/>
        <w:gridCol w:w="2008"/>
        <w:gridCol w:w="1954"/>
      </w:tblGrid>
      <w:tr w:rsidR="00CB7EA5" w:rsidTr="005A0F84" w14:paraId="72F036C0" w14:textId="77777777">
        <w:trPr>
          <w:trHeight w:val="29"/>
        </w:trPr>
        <w:tc>
          <w:tcPr>
            <w:tcW w:w="2370" w:type="dxa"/>
            <w:shd w:val="clear" w:color="auto" w:fill="835B0C" w:themeFill="accent5" w:themeFillShade="80"/>
          </w:tcPr>
          <w:p w:rsidRPr="00FA3B6E" w:rsidR="00CB7EA5" w:rsidP="00EA4BCE" w:rsidRDefault="00CB7EA5" w14:paraId="16D682B9" w14:textId="77777777">
            <w:pPr>
              <w:jc w:val="center"/>
              <w:rPr>
                <w:b/>
                <w:bCs/>
                <w:color w:val="FFFFFF" w:themeColor="background1"/>
                <w:sz w:val="24"/>
                <w:szCs w:val="24"/>
              </w:rPr>
            </w:pPr>
            <w:r w:rsidRPr="00FA3B6E">
              <w:rPr>
                <w:b/>
                <w:bCs/>
                <w:color w:val="FFFFFF" w:themeColor="background1"/>
                <w:sz w:val="24"/>
                <w:szCs w:val="24"/>
              </w:rPr>
              <w:t xml:space="preserve">Key Practice </w:t>
            </w:r>
          </w:p>
        </w:tc>
        <w:tc>
          <w:tcPr>
            <w:tcW w:w="6183" w:type="dxa"/>
            <w:shd w:val="clear" w:color="auto" w:fill="835B0C" w:themeFill="accent5" w:themeFillShade="80"/>
          </w:tcPr>
          <w:p w:rsidRPr="00FA3B6E" w:rsidR="00CB7EA5" w:rsidP="00EA4BCE" w:rsidRDefault="00CB7EA5" w14:paraId="3E61B0E0" w14:textId="77777777">
            <w:pPr>
              <w:jc w:val="center"/>
              <w:rPr>
                <w:b/>
                <w:bCs/>
                <w:color w:val="FFFFFF" w:themeColor="background1"/>
                <w:sz w:val="24"/>
                <w:szCs w:val="24"/>
              </w:rPr>
            </w:pPr>
            <w:r w:rsidRPr="00FA3B6E">
              <w:rPr>
                <w:b/>
                <w:color w:val="FFFFFF" w:themeColor="background1"/>
                <w:sz w:val="24"/>
                <w:szCs w:val="24"/>
              </w:rPr>
              <w:t>Success Criteria</w:t>
            </w:r>
          </w:p>
        </w:tc>
        <w:tc>
          <w:tcPr>
            <w:tcW w:w="2008" w:type="dxa"/>
            <w:shd w:val="clear" w:color="auto" w:fill="835B0C" w:themeFill="accent5" w:themeFillShade="80"/>
          </w:tcPr>
          <w:p w:rsidRPr="00FA3B6E" w:rsidR="00CB7EA5" w:rsidP="00EA4BCE" w:rsidRDefault="00CB7EA5" w14:paraId="44CB47A8" w14:textId="77777777">
            <w:pPr>
              <w:jc w:val="center"/>
              <w:rPr>
                <w:b/>
                <w:color w:val="FFFFFF" w:themeColor="background1"/>
                <w:sz w:val="24"/>
                <w:szCs w:val="24"/>
              </w:rPr>
            </w:pPr>
            <w:r w:rsidRPr="00FA3B6E">
              <w:rPr>
                <w:b/>
                <w:color w:val="FFFFFF" w:themeColor="background1"/>
                <w:sz w:val="24"/>
                <w:szCs w:val="24"/>
              </w:rPr>
              <w:t>Readiness &amp; Next Steps</w:t>
            </w:r>
          </w:p>
        </w:tc>
        <w:tc>
          <w:tcPr>
            <w:tcW w:w="2008" w:type="dxa"/>
            <w:shd w:val="clear" w:color="auto" w:fill="835B0C" w:themeFill="accent5" w:themeFillShade="80"/>
          </w:tcPr>
          <w:p w:rsidRPr="00FA3B6E" w:rsidR="00CB7EA5" w:rsidP="00EA4BCE" w:rsidRDefault="00CB7EA5" w14:paraId="4588E068" w14:textId="77777777">
            <w:pPr>
              <w:jc w:val="center"/>
              <w:rPr>
                <w:b/>
                <w:color w:val="FFFFFF" w:themeColor="background1"/>
                <w:sz w:val="24"/>
                <w:szCs w:val="24"/>
              </w:rPr>
            </w:pPr>
            <w:r w:rsidRPr="00FA3B6E">
              <w:rPr>
                <w:b/>
                <w:color w:val="FFFFFF" w:themeColor="background1"/>
                <w:sz w:val="24"/>
                <w:szCs w:val="24"/>
              </w:rPr>
              <w:t>Person Responsible</w:t>
            </w:r>
          </w:p>
        </w:tc>
        <w:tc>
          <w:tcPr>
            <w:tcW w:w="1954" w:type="dxa"/>
            <w:shd w:val="clear" w:color="auto" w:fill="835B0C" w:themeFill="accent5" w:themeFillShade="80"/>
          </w:tcPr>
          <w:p w:rsidRPr="00FA3B6E" w:rsidR="00CB7EA5" w:rsidP="00EA4BCE" w:rsidRDefault="00CB7EA5" w14:paraId="2F15D098" w14:textId="77777777">
            <w:pPr>
              <w:jc w:val="center"/>
              <w:rPr>
                <w:b/>
                <w:color w:val="FFFFFF" w:themeColor="background1"/>
                <w:sz w:val="24"/>
                <w:szCs w:val="24"/>
              </w:rPr>
            </w:pPr>
            <w:r w:rsidRPr="00FA3B6E">
              <w:rPr>
                <w:b/>
                <w:color w:val="FFFFFF" w:themeColor="background1"/>
                <w:sz w:val="24"/>
                <w:szCs w:val="24"/>
              </w:rPr>
              <w:t xml:space="preserve">Due Date </w:t>
            </w:r>
          </w:p>
        </w:tc>
      </w:tr>
      <w:tr w:rsidR="00CB7EA5" w:rsidTr="430DDEBC" w14:paraId="2D98DF0E" w14:textId="77777777">
        <w:trPr>
          <w:trHeight w:val="25"/>
        </w:trPr>
        <w:tc>
          <w:tcPr>
            <w:tcW w:w="2370" w:type="dxa"/>
          </w:tcPr>
          <w:p w:rsidR="00CB7EA5" w:rsidRDefault="00CB7EA5" w14:paraId="0471544C" w14:textId="77777777">
            <w:pPr>
              <w:pStyle w:val="ListParagraph"/>
              <w:numPr>
                <w:ilvl w:val="0"/>
                <w:numId w:val="30"/>
              </w:numPr>
            </w:pPr>
            <w:bookmarkStart w:name="_Hlk54690586" w:id="3"/>
            <w:r>
              <w:t>Student growth measures as factor to determine teacher effectiveness</w:t>
            </w:r>
          </w:p>
        </w:tc>
        <w:tc>
          <w:tcPr>
            <w:tcW w:w="6183" w:type="dxa"/>
          </w:tcPr>
          <w:p w:rsidR="00CB7EA5" w:rsidRDefault="00CB7EA5" w14:paraId="0ABB947F" w14:textId="77777777">
            <w:pPr>
              <w:pStyle w:val="ListParagraph"/>
              <w:numPr>
                <w:ilvl w:val="0"/>
                <w:numId w:val="7"/>
              </w:numPr>
            </w:pPr>
            <w:r>
              <w:t>School System has a clear rationale explaining why each student growth measure was selected for each eligible teaching assignment</w:t>
            </w:r>
          </w:p>
          <w:p w:rsidR="00CB7EA5" w:rsidRDefault="00CB7EA5" w14:paraId="593C780B" w14:textId="77777777">
            <w:pPr>
              <w:pStyle w:val="ListParagraph"/>
              <w:numPr>
                <w:ilvl w:val="0"/>
                <w:numId w:val="7"/>
              </w:numPr>
            </w:pPr>
            <w:r>
              <w:t>The student growth measure(s) selected for each eligible teaching assignment assesses a majority of the content covered in each respective course and/or grade</w:t>
            </w:r>
          </w:p>
          <w:p w:rsidR="00CB7EA5" w:rsidRDefault="00CB7EA5" w14:paraId="7FD628C4" w14:textId="77777777">
            <w:pPr>
              <w:pStyle w:val="ListParagraph"/>
              <w:numPr>
                <w:ilvl w:val="0"/>
                <w:numId w:val="7"/>
              </w:numPr>
            </w:pPr>
            <w:r>
              <w:t>Teacher input was considered in the selection of the student growth measure for each eligible teaching assignment</w:t>
            </w:r>
          </w:p>
          <w:p w:rsidR="00CB7EA5" w:rsidRDefault="00CB7EA5" w14:paraId="55E6E12F" w14:textId="77777777">
            <w:pPr>
              <w:pStyle w:val="ListParagraph"/>
              <w:numPr>
                <w:ilvl w:val="0"/>
                <w:numId w:val="7"/>
              </w:numPr>
            </w:pPr>
            <w:r>
              <w:t>School System uses a valid and reliable student growth measure for each eligible teaching assignment</w:t>
            </w:r>
          </w:p>
          <w:p w:rsidR="00CB7EA5" w:rsidRDefault="00CB7EA5" w14:paraId="1559BD31" w14:textId="77777777">
            <w:pPr>
              <w:pStyle w:val="ListParagraph"/>
              <w:numPr>
                <w:ilvl w:val="0"/>
                <w:numId w:val="7"/>
              </w:numPr>
            </w:pPr>
            <w:r>
              <w:t>School System has a valid and reliable method for how to use each student growth measure to set expected growth targets</w:t>
            </w:r>
          </w:p>
        </w:tc>
        <w:tc>
          <w:tcPr>
            <w:tcW w:w="2008" w:type="dxa"/>
          </w:tcPr>
          <w:p w:rsidR="00CB7EA5" w:rsidP="28A3AC61" w:rsidRDefault="00CB7EA5" w14:paraId="2EBBB09B" w14:textId="77777777"/>
        </w:tc>
        <w:tc>
          <w:tcPr>
            <w:tcW w:w="2008" w:type="dxa"/>
          </w:tcPr>
          <w:p w:rsidR="00CB7EA5" w:rsidP="28A3AC61" w:rsidRDefault="00CB7EA5" w14:paraId="7172FFCD" w14:textId="77777777"/>
        </w:tc>
        <w:tc>
          <w:tcPr>
            <w:tcW w:w="1954" w:type="dxa"/>
          </w:tcPr>
          <w:p w:rsidR="00CB7EA5" w:rsidP="28A3AC61" w:rsidRDefault="00CB7EA5" w14:paraId="63CC3EFA" w14:textId="77777777"/>
        </w:tc>
      </w:tr>
      <w:tr w:rsidR="00CB7EA5" w:rsidTr="430DDEBC" w14:paraId="590D3FEB" w14:textId="77777777">
        <w:trPr>
          <w:trHeight w:val="25"/>
        </w:trPr>
        <w:tc>
          <w:tcPr>
            <w:tcW w:w="2370" w:type="dxa"/>
          </w:tcPr>
          <w:p w:rsidRPr="00D85594" w:rsidR="00CB7EA5" w:rsidRDefault="00CB7EA5" w14:paraId="5CB1D495" w14:textId="77777777">
            <w:pPr>
              <w:pStyle w:val="ListParagraph"/>
              <w:numPr>
                <w:ilvl w:val="0"/>
                <w:numId w:val="30"/>
              </w:numPr>
            </w:pPr>
            <w:r w:rsidRPr="00D85594">
              <w:t>Statewide Performance Standards</w:t>
            </w:r>
          </w:p>
        </w:tc>
        <w:tc>
          <w:tcPr>
            <w:tcW w:w="6183" w:type="dxa"/>
          </w:tcPr>
          <w:p w:rsidRPr="00260CF3" w:rsidR="00CB7EA5" w:rsidRDefault="00CB7EA5" w14:paraId="2D353052" w14:textId="77777777">
            <w:pPr>
              <w:pStyle w:val="ListParagraph"/>
              <w:numPr>
                <w:ilvl w:val="0"/>
                <w:numId w:val="7"/>
              </w:numPr>
            </w:pPr>
            <w:r>
              <w:t xml:space="preserve">School Systems aligns their plan for how they will designate teachers to the statewide performance standards for student growth </w:t>
            </w:r>
          </w:p>
        </w:tc>
        <w:tc>
          <w:tcPr>
            <w:tcW w:w="2008" w:type="dxa"/>
          </w:tcPr>
          <w:p w:rsidR="00CB7EA5" w:rsidP="28A3AC61" w:rsidRDefault="00CB7EA5" w14:paraId="6C8B8B9C" w14:textId="77777777"/>
        </w:tc>
        <w:tc>
          <w:tcPr>
            <w:tcW w:w="2008" w:type="dxa"/>
          </w:tcPr>
          <w:p w:rsidR="00CB7EA5" w:rsidP="28A3AC61" w:rsidRDefault="00CB7EA5" w14:paraId="4077C700" w14:textId="77777777"/>
        </w:tc>
        <w:tc>
          <w:tcPr>
            <w:tcW w:w="1954" w:type="dxa"/>
          </w:tcPr>
          <w:p w:rsidR="00CB7EA5" w:rsidP="28A3AC61" w:rsidRDefault="00CB7EA5" w14:paraId="4E1A110F" w14:textId="77777777"/>
        </w:tc>
      </w:tr>
      <w:tr w:rsidR="00CB7EA5" w:rsidTr="430DDEBC" w14:paraId="219EA07B" w14:textId="77777777">
        <w:trPr>
          <w:trHeight w:val="25"/>
        </w:trPr>
        <w:tc>
          <w:tcPr>
            <w:tcW w:w="2370" w:type="dxa"/>
          </w:tcPr>
          <w:p w:rsidR="00CB7EA5" w:rsidRDefault="00CB7EA5" w14:paraId="6C5A018C" w14:textId="77777777">
            <w:pPr>
              <w:pStyle w:val="ListParagraph"/>
              <w:numPr>
                <w:ilvl w:val="0"/>
                <w:numId w:val="30"/>
              </w:numPr>
            </w:pPr>
            <w:r>
              <w:t>Quality of Student Growth Measures</w:t>
            </w:r>
          </w:p>
        </w:tc>
        <w:tc>
          <w:tcPr>
            <w:tcW w:w="6183" w:type="dxa"/>
          </w:tcPr>
          <w:p w:rsidR="00CB7EA5" w:rsidRDefault="00CB7EA5" w14:paraId="53FA3645" w14:textId="31CA9C1D">
            <w:pPr>
              <w:pStyle w:val="ListParagraph"/>
              <w:numPr>
                <w:ilvl w:val="0"/>
                <w:numId w:val="8"/>
              </w:numPr>
            </w:pPr>
            <w:r>
              <w:t xml:space="preserve">The student growth measures the </w:t>
            </w:r>
            <w:r w:rsidR="00966434">
              <w:t>s</w:t>
            </w:r>
            <w:r>
              <w:t xml:space="preserve">chool </w:t>
            </w:r>
            <w:r w:rsidR="00966434">
              <w:t>s</w:t>
            </w:r>
            <w:r>
              <w:t>ystem plans to use accurately determine student growth at the individual student level.</w:t>
            </w:r>
          </w:p>
          <w:p w:rsidR="00CB7EA5" w:rsidRDefault="00CB7EA5" w14:paraId="4100C9D0" w14:textId="77777777">
            <w:pPr>
              <w:pStyle w:val="ListParagraph"/>
              <w:numPr>
                <w:ilvl w:val="0"/>
                <w:numId w:val="8"/>
              </w:numPr>
            </w:pPr>
            <w:r>
              <w:t>School System has selected one or more of the following student growth measures for each Teacher Category: portfolios, pre-tests and post-tests (Options 1-4), Student Learning Objectives (SLOs) and/or Value-Added Models (VAM)</w:t>
            </w:r>
          </w:p>
          <w:p w:rsidR="00CB7EA5" w:rsidRDefault="00CB7EA5" w14:paraId="564AF4BF" w14:textId="77777777">
            <w:pPr>
              <w:pStyle w:val="ListParagraph"/>
              <w:numPr>
                <w:ilvl w:val="0"/>
                <w:numId w:val="8"/>
              </w:numPr>
            </w:pPr>
            <w:r>
              <w:t xml:space="preserve">School System has or will clearly communicate a) the process used to set expected growth targets at the beginning of the year and b) the process used to determine the percent of a teacher’s students who met </w:t>
            </w:r>
            <w:r>
              <w:lastRenderedPageBreak/>
              <w:t xml:space="preserve">or exceeded expected growth targets at the end of the year          </w:t>
            </w:r>
          </w:p>
          <w:p w:rsidR="00CB7EA5" w:rsidRDefault="00CB7EA5" w14:paraId="149C2878" w14:textId="77777777">
            <w:pPr>
              <w:pStyle w:val="ListParagraph"/>
              <w:numPr>
                <w:ilvl w:val="0"/>
                <w:numId w:val="8"/>
              </w:numPr>
            </w:pPr>
            <w:r>
              <w:t xml:space="preserve">If using SLOs as a student growth measure, the School System has or will receive formal training on Texas SLOs and School System SLO processes align to the processes on </w:t>
            </w:r>
            <w:hyperlink r:id="rId18">
              <w:r w:rsidRPr="5155DD76">
                <w:rPr>
                  <w:rStyle w:val="Hyperlink"/>
                </w:rPr>
                <w:t>www.texasslo.org</w:t>
              </w:r>
            </w:hyperlink>
            <w:r w:rsidRPr="5155DD76">
              <w:rPr>
                <w:rStyle w:val="Hyperlink"/>
              </w:rPr>
              <w:t xml:space="preserve"> </w:t>
            </w:r>
          </w:p>
          <w:p w:rsidR="00CB7EA5" w:rsidRDefault="00CB7EA5" w14:paraId="45C93858" w14:textId="44DB7C94">
            <w:pPr>
              <w:pStyle w:val="ListParagraph"/>
              <w:numPr>
                <w:ilvl w:val="0"/>
                <w:numId w:val="8"/>
              </w:numPr>
            </w:pPr>
            <w:r>
              <w:t xml:space="preserve">If using VAM, the </w:t>
            </w:r>
            <w:r w:rsidR="00966434">
              <w:t>s</w:t>
            </w:r>
            <w:r>
              <w:t xml:space="preserve">chool </w:t>
            </w:r>
            <w:r w:rsidR="00966434">
              <w:t>s</w:t>
            </w:r>
            <w:r>
              <w:t xml:space="preserve">ystem worked or will work with a third-party vendor to calculate VAM using multiple years of historical testing data </w:t>
            </w:r>
            <w:r w:rsidRPr="5155DD76">
              <w:rPr>
                <w:b/>
                <w:bCs/>
              </w:rPr>
              <w:t xml:space="preserve">or </w:t>
            </w:r>
            <w:r w:rsidRPr="00966434" w:rsidR="00966434">
              <w:t>s</w:t>
            </w:r>
            <w:r>
              <w:t xml:space="preserve">chool </w:t>
            </w:r>
            <w:r w:rsidR="00966434">
              <w:t>s</w:t>
            </w:r>
            <w:r>
              <w:t>ystem has a detailed explanation of how VAM is calculated at the School System level using methods that align with industry standards</w:t>
            </w:r>
          </w:p>
          <w:p w:rsidR="00CB7EA5" w:rsidRDefault="00CB7EA5" w14:paraId="53835D03" w14:textId="77777777">
            <w:pPr>
              <w:pStyle w:val="ListParagraph"/>
              <w:numPr>
                <w:ilvl w:val="0"/>
                <w:numId w:val="8"/>
              </w:numPr>
            </w:pPr>
            <w:r>
              <w:t>If using pre-tests and post-tests, the School System is using one of the following options:</w:t>
            </w:r>
          </w:p>
          <w:p w:rsidR="00CB7EA5" w:rsidP="00EA4BCE" w:rsidRDefault="00CB7EA5" w14:paraId="71941C25" w14:textId="77777777">
            <w:pPr>
              <w:pStyle w:val="ListParagraph"/>
              <w:ind w:left="1440"/>
            </w:pPr>
            <w:r>
              <w:t>Option 1: third party assessments, with third party growth targets</w:t>
            </w:r>
          </w:p>
          <w:p w:rsidR="00CB7EA5" w:rsidP="00EA4BCE" w:rsidRDefault="00CB7EA5" w14:paraId="5A08B266" w14:textId="77777777">
            <w:pPr>
              <w:pStyle w:val="ListParagraph"/>
              <w:ind w:left="1440"/>
            </w:pPr>
            <w:r>
              <w:t>Option 2: third party assessment with School System-created growth targets</w:t>
            </w:r>
          </w:p>
          <w:p w:rsidR="00CB7EA5" w:rsidP="00EA4BCE" w:rsidRDefault="00CB7EA5" w14:paraId="1AB0CFBE" w14:textId="77777777">
            <w:pPr>
              <w:pStyle w:val="ListParagraph"/>
              <w:ind w:left="1440"/>
            </w:pPr>
            <w:r>
              <w:t>Option 3: valid and reliable School System-created pre-test and post-test with School System-created growth targets</w:t>
            </w:r>
          </w:p>
          <w:p w:rsidR="00CB7EA5" w:rsidP="00EA4BCE" w:rsidRDefault="00CB7EA5" w14:paraId="0C1E79F4" w14:textId="77777777">
            <w:pPr>
              <w:pStyle w:val="ListParagraph"/>
              <w:ind w:left="1440"/>
            </w:pPr>
            <w:r>
              <w:t>Option 4: valid and reliable School System-created pre-test, third party created post-test with School System created-growth targets</w:t>
            </w:r>
          </w:p>
          <w:p w:rsidRPr="00BF7033" w:rsidR="00CB7EA5" w:rsidRDefault="00CB7EA5" w14:paraId="08393586" w14:textId="77777777">
            <w:pPr>
              <w:pStyle w:val="ListParagraph"/>
              <w:numPr>
                <w:ilvl w:val="0"/>
                <w:numId w:val="8"/>
              </w:numPr>
            </w:pPr>
            <w:r>
              <w:t>If using portfolios, the School System demonstrates that student work is aligned to the standards of the course, demonstrates mastery of standards, utilizes a skills proficiency rubric and includes criteria for scoring the varied artifacts</w:t>
            </w:r>
          </w:p>
        </w:tc>
        <w:tc>
          <w:tcPr>
            <w:tcW w:w="2008" w:type="dxa"/>
          </w:tcPr>
          <w:p w:rsidR="00CB7EA5" w:rsidP="28A3AC61" w:rsidRDefault="00CB7EA5" w14:paraId="15C70BC8" w14:textId="77777777"/>
        </w:tc>
        <w:tc>
          <w:tcPr>
            <w:tcW w:w="2008" w:type="dxa"/>
          </w:tcPr>
          <w:p w:rsidR="00CB7EA5" w:rsidP="28A3AC61" w:rsidRDefault="00CB7EA5" w14:paraId="101BB0AE" w14:textId="77777777"/>
        </w:tc>
        <w:tc>
          <w:tcPr>
            <w:tcW w:w="1954" w:type="dxa"/>
          </w:tcPr>
          <w:p w:rsidR="00CB7EA5" w:rsidP="28A3AC61" w:rsidRDefault="00CB7EA5" w14:paraId="1155BF75" w14:textId="77777777"/>
        </w:tc>
      </w:tr>
      <w:tr w:rsidR="00CB7EA5" w:rsidTr="430DDEBC" w14:paraId="0B029980" w14:textId="77777777">
        <w:trPr>
          <w:trHeight w:val="978"/>
        </w:trPr>
        <w:tc>
          <w:tcPr>
            <w:tcW w:w="2370" w:type="dxa"/>
          </w:tcPr>
          <w:p w:rsidR="00CB7EA5" w:rsidRDefault="00CB7EA5" w14:paraId="5D7F5244" w14:textId="77777777">
            <w:pPr>
              <w:pStyle w:val="ListParagraph"/>
              <w:numPr>
                <w:ilvl w:val="0"/>
                <w:numId w:val="30"/>
              </w:numPr>
            </w:pPr>
            <w:r>
              <w:t xml:space="preserve">Validity of Administration of Student Growth Measures Used </w:t>
            </w:r>
          </w:p>
        </w:tc>
        <w:tc>
          <w:tcPr>
            <w:tcW w:w="6183" w:type="dxa"/>
          </w:tcPr>
          <w:p w:rsidR="00CB7EA5" w:rsidRDefault="00CB7EA5" w14:paraId="7883F4C2" w14:textId="77777777">
            <w:pPr>
              <w:pStyle w:val="ListParagraph"/>
              <w:numPr>
                <w:ilvl w:val="0"/>
                <w:numId w:val="9"/>
              </w:numPr>
            </w:pPr>
            <w:r>
              <w:t>School System implements protocols and staff trainings to ensure the valid administration and security of each student growth measure</w:t>
            </w:r>
          </w:p>
          <w:p w:rsidR="00CB7EA5" w:rsidRDefault="00CB7EA5" w14:paraId="7951B28E" w14:textId="77777777">
            <w:pPr>
              <w:pStyle w:val="ListParagraph"/>
              <w:numPr>
                <w:ilvl w:val="0"/>
                <w:numId w:val="9"/>
              </w:numPr>
            </w:pPr>
            <w:r>
              <w:t>School System offers differentiated student growth measure guidance, training, and support (including support for scoring, where applicable) annually</w:t>
            </w:r>
          </w:p>
        </w:tc>
        <w:tc>
          <w:tcPr>
            <w:tcW w:w="2008" w:type="dxa"/>
          </w:tcPr>
          <w:p w:rsidR="00CB7EA5" w:rsidP="28A3AC61" w:rsidRDefault="00CB7EA5" w14:paraId="4E3BE9FF" w14:textId="77777777"/>
        </w:tc>
        <w:tc>
          <w:tcPr>
            <w:tcW w:w="2008" w:type="dxa"/>
          </w:tcPr>
          <w:p w:rsidR="00CB7EA5" w:rsidP="28A3AC61" w:rsidRDefault="00CB7EA5" w14:paraId="6B8CB194" w14:textId="77777777"/>
        </w:tc>
        <w:tc>
          <w:tcPr>
            <w:tcW w:w="1954" w:type="dxa"/>
          </w:tcPr>
          <w:p w:rsidR="00CB7EA5" w:rsidP="28A3AC61" w:rsidRDefault="00CB7EA5" w14:paraId="0F8561B8" w14:textId="77777777"/>
        </w:tc>
      </w:tr>
      <w:bookmarkEnd w:id="3"/>
    </w:tbl>
    <w:p w:rsidR="00CB7EA5" w:rsidP="00CB7EA5" w:rsidRDefault="00CB7EA5" w14:paraId="7DC78C2D" w14:textId="77777777"/>
    <w:p w:rsidR="00E56EBC" w:rsidP="00CB7EA5" w:rsidRDefault="00E56EBC" w14:paraId="37129ABF" w14:textId="77777777"/>
    <w:p w:rsidRPr="00AA6760" w:rsidR="00CB7EA5" w:rsidP="00CB7EA5" w:rsidRDefault="00A67170" w14:paraId="6B59A1E4" w14:textId="0024DBB8">
      <w:pPr>
        <w:pStyle w:val="Heading1"/>
      </w:pPr>
      <w:r>
        <w:lastRenderedPageBreak/>
        <w:t>SUCCESS FACTOR 6: SPENDING PLAN</w:t>
      </w:r>
    </w:p>
    <w:p w:rsidR="00705B21" w:rsidP="00CB7EA5" w:rsidRDefault="00E56EBC" w14:paraId="51FC626E" w14:textId="0CF966A8">
      <w:r>
        <w:rPr>
          <w:noProof/>
        </w:rPr>
        <mc:AlternateContent>
          <mc:Choice Requires="wps">
            <w:drawing>
              <wp:anchor distT="0" distB="0" distL="114300" distR="114300" simplePos="0" relativeHeight="251658245" behindDoc="0" locked="0" layoutInCell="1" allowOverlap="1" wp14:anchorId="73DA0906" wp14:editId="1326CDE9">
                <wp:simplePos x="0" y="0"/>
                <wp:positionH relativeFrom="column">
                  <wp:posOffset>-26582</wp:posOffset>
                </wp:positionH>
                <wp:positionV relativeFrom="paragraph">
                  <wp:posOffset>60945</wp:posOffset>
                </wp:positionV>
                <wp:extent cx="9101469" cy="0"/>
                <wp:effectExtent l="0" t="19050" r="23495" b="19050"/>
                <wp:wrapNone/>
                <wp:docPr id="492512377" name="Straight Connector 7"/>
                <wp:cNvGraphicFramePr/>
                <a:graphic xmlns:a="http://schemas.openxmlformats.org/drawingml/2006/main">
                  <a:graphicData uri="http://schemas.microsoft.com/office/word/2010/wordprocessingShape">
                    <wps:wsp>
                      <wps:cNvCnPr/>
                      <wps:spPr>
                        <a:xfrm>
                          <a:off x="0" y="0"/>
                          <a:ext cx="9101469" cy="0"/>
                        </a:xfrm>
                        <a:prstGeom prst="line">
                          <a:avLst/>
                        </a:prstGeom>
                        <a:ln w="28575"/>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xmlns:a="http://schemas.openxmlformats.org/drawingml/2006/main" xmlns:arto="http://schemas.microsoft.com/office/word/2006/arto">
            <w:pict>
              <v:line id="Straight Connector 7" style="position:absolute;z-index:251664384;visibility:visible;mso-wrap-style:square;mso-wrap-distance-left:9pt;mso-wrap-distance-top:0;mso-wrap-distance-right:9pt;mso-wrap-distance-bottom:0;mso-position-horizontal:absolute;mso-position-horizontal-relative:text;mso-position-vertical:absolute;mso-position-vertical-relative:text" o:spid="_x0000_s1026" strokecolor="#ecaf33 [3208]" strokeweight="2.25pt" from="-2.1pt,4.8pt" to="714.55pt,4.8pt" w14:anchorId="335C03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">
                <v:stroke joinstyle="miter"/>
              </v:line>
            </w:pict>
          </mc:Fallback>
        </mc:AlternateContent>
      </w:r>
    </w:p>
    <w:p w:rsidR="00CB7EA5" w:rsidP="00CB7EA5" w:rsidRDefault="00CB7EA5" w14:paraId="68A4984B" w14:textId="62076D63">
      <w:r>
        <w:t>Deciding how allotment dollars will be distributed in accordance with statute is an important part of a School System’s overall local teacher designation system which requires significant stakeholder engagement, particularly from teachers.</w:t>
      </w:r>
    </w:p>
    <w:tbl>
      <w:tblPr>
        <w:tblStyle w:val="TableGrid"/>
        <w:tblW w:w="14395" w:type="dxa"/>
        <w:tblInd w:w="-5" w:type="dxa"/>
        <w:tblLook w:val="04A0" w:firstRow="1" w:lastRow="0" w:firstColumn="1" w:lastColumn="0" w:noHBand="0" w:noVBand="1"/>
      </w:tblPr>
      <w:tblGrid>
        <w:gridCol w:w="2057"/>
        <w:gridCol w:w="6606"/>
        <w:gridCol w:w="1915"/>
        <w:gridCol w:w="1913"/>
        <w:gridCol w:w="1904"/>
      </w:tblGrid>
      <w:tr w:rsidR="00CB7EA5" w:rsidTr="28A3AC61" w14:paraId="29F69380" w14:textId="77777777">
        <w:trPr>
          <w:trHeight w:val="31"/>
        </w:trPr>
        <w:tc>
          <w:tcPr>
            <w:tcW w:w="1996" w:type="dxa"/>
            <w:shd w:val="clear" w:color="auto" w:fill="1C1020"/>
          </w:tcPr>
          <w:p w:rsidRPr="00D46EAA" w:rsidR="00CB7EA5" w:rsidP="00EA4BCE" w:rsidRDefault="00CB7EA5" w14:paraId="0D7367D1" w14:textId="77777777">
            <w:pPr>
              <w:jc w:val="center"/>
              <w:rPr>
                <w:b/>
                <w:color w:val="FFFFFF" w:themeColor="background1"/>
                <w:sz w:val="24"/>
                <w:szCs w:val="24"/>
              </w:rPr>
            </w:pPr>
            <w:r w:rsidRPr="00D46EAA">
              <w:rPr>
                <w:b/>
                <w:color w:val="FFFFFF" w:themeColor="background1"/>
                <w:sz w:val="24"/>
                <w:szCs w:val="24"/>
              </w:rPr>
              <w:t>Key Practice</w:t>
            </w:r>
          </w:p>
        </w:tc>
        <w:tc>
          <w:tcPr>
            <w:tcW w:w="6644" w:type="dxa"/>
            <w:shd w:val="clear" w:color="auto" w:fill="1C1020"/>
          </w:tcPr>
          <w:p w:rsidRPr="00D46EAA" w:rsidR="00CB7EA5" w:rsidP="00EA4BCE" w:rsidRDefault="00CB7EA5" w14:paraId="1F6265FD" w14:textId="77777777">
            <w:pPr>
              <w:jc w:val="center"/>
              <w:rPr>
                <w:b/>
                <w:color w:val="FFFFFF" w:themeColor="background1"/>
                <w:sz w:val="24"/>
                <w:szCs w:val="24"/>
              </w:rPr>
            </w:pPr>
            <w:r w:rsidRPr="00D46EAA">
              <w:rPr>
                <w:b/>
                <w:color w:val="FFFFFF" w:themeColor="background1"/>
                <w:sz w:val="24"/>
                <w:szCs w:val="24"/>
              </w:rPr>
              <w:t>Success Criteria</w:t>
            </w:r>
          </w:p>
        </w:tc>
        <w:tc>
          <w:tcPr>
            <w:tcW w:w="1921" w:type="dxa"/>
            <w:shd w:val="clear" w:color="auto" w:fill="1C1020"/>
          </w:tcPr>
          <w:p w:rsidRPr="00D46EAA" w:rsidR="00CB7EA5" w:rsidP="00EA4BCE" w:rsidRDefault="00CB7EA5" w14:paraId="1CEF6312" w14:textId="77777777">
            <w:pPr>
              <w:jc w:val="center"/>
              <w:rPr>
                <w:b/>
                <w:color w:val="FFFFFF" w:themeColor="background1"/>
                <w:sz w:val="24"/>
                <w:szCs w:val="24"/>
              </w:rPr>
            </w:pPr>
            <w:r w:rsidRPr="00D46EAA">
              <w:rPr>
                <w:b/>
                <w:color w:val="FFFFFF" w:themeColor="background1"/>
                <w:sz w:val="24"/>
                <w:szCs w:val="24"/>
              </w:rPr>
              <w:t>Readiness &amp; Next Steps</w:t>
            </w:r>
          </w:p>
        </w:tc>
        <w:tc>
          <w:tcPr>
            <w:tcW w:w="1917" w:type="dxa"/>
            <w:shd w:val="clear" w:color="auto" w:fill="1C1020"/>
          </w:tcPr>
          <w:p w:rsidRPr="00D46EAA" w:rsidR="00CB7EA5" w:rsidP="00EA4BCE" w:rsidRDefault="00CB7EA5" w14:paraId="26B859F2" w14:textId="77777777">
            <w:pPr>
              <w:jc w:val="center"/>
              <w:rPr>
                <w:b/>
                <w:color w:val="FFFFFF" w:themeColor="background1"/>
                <w:sz w:val="24"/>
                <w:szCs w:val="24"/>
              </w:rPr>
            </w:pPr>
            <w:r>
              <w:rPr>
                <w:b/>
                <w:color w:val="FFFFFF" w:themeColor="background1"/>
                <w:sz w:val="24"/>
                <w:szCs w:val="24"/>
              </w:rPr>
              <w:t>Person Responsible</w:t>
            </w:r>
          </w:p>
        </w:tc>
        <w:tc>
          <w:tcPr>
            <w:tcW w:w="1917" w:type="dxa"/>
            <w:shd w:val="clear" w:color="auto" w:fill="1C1020"/>
          </w:tcPr>
          <w:p w:rsidRPr="00D46EAA" w:rsidR="00CB7EA5" w:rsidP="00EA4BCE" w:rsidRDefault="00CB7EA5" w14:paraId="095F596E" w14:textId="77777777">
            <w:pPr>
              <w:jc w:val="center"/>
              <w:rPr>
                <w:b/>
                <w:color w:val="FFFFFF" w:themeColor="background1"/>
                <w:sz w:val="24"/>
                <w:szCs w:val="24"/>
              </w:rPr>
            </w:pPr>
            <w:r>
              <w:rPr>
                <w:b/>
                <w:color w:val="FFFFFF" w:themeColor="background1"/>
                <w:sz w:val="24"/>
                <w:szCs w:val="24"/>
              </w:rPr>
              <w:t>Due Date</w:t>
            </w:r>
          </w:p>
        </w:tc>
      </w:tr>
      <w:tr w:rsidR="00CB7EA5" w14:paraId="1CAC8B3C" w14:textId="77777777">
        <w:trPr>
          <w:trHeight w:val="27"/>
        </w:trPr>
        <w:tc>
          <w:tcPr>
            <w:tcW w:w="1996" w:type="dxa"/>
          </w:tcPr>
          <w:p w:rsidR="00CB7EA5" w:rsidRDefault="00CB7EA5" w14:paraId="7385545D" w14:textId="77777777">
            <w:pPr>
              <w:pStyle w:val="ListParagraph"/>
              <w:numPr>
                <w:ilvl w:val="0"/>
                <w:numId w:val="31"/>
              </w:numPr>
            </w:pPr>
            <w:r>
              <w:t>Distribution of funds</w:t>
            </w:r>
          </w:p>
        </w:tc>
        <w:tc>
          <w:tcPr>
            <w:tcW w:w="6644" w:type="dxa"/>
          </w:tcPr>
          <w:p w:rsidRPr="00AE4663" w:rsidR="00CB7EA5" w:rsidRDefault="00CB7EA5" w14:paraId="5D025CD5" w14:textId="77777777">
            <w:pPr>
              <w:pStyle w:val="ListParagraph"/>
              <w:numPr>
                <w:ilvl w:val="0"/>
                <w:numId w:val="21"/>
              </w:numPr>
            </w:pPr>
            <w:r>
              <w:t>School System has a clear, written plan detailing how TIA funds will be allocated that is readily accessible to teachers</w:t>
            </w:r>
          </w:p>
          <w:p w:rsidRPr="00AE4663" w:rsidR="00CB7EA5" w:rsidRDefault="00CB7EA5" w14:paraId="3EB04AB2" w14:textId="77777777">
            <w:pPr>
              <w:pStyle w:val="ListParagraph"/>
              <w:numPr>
                <w:ilvl w:val="0"/>
                <w:numId w:val="21"/>
              </w:numPr>
            </w:pPr>
            <w:r>
              <w:t>School System plans to ensure all funds will be spent in accordance with statute</w:t>
            </w:r>
          </w:p>
          <w:p w:rsidRPr="00AE4663" w:rsidR="00CB7EA5" w:rsidRDefault="00CB7EA5" w14:paraId="0C2E570C" w14:textId="77777777">
            <w:pPr>
              <w:pStyle w:val="ListParagraph"/>
              <w:numPr>
                <w:ilvl w:val="1"/>
                <w:numId w:val="21"/>
              </w:numPr>
            </w:pPr>
            <w:r w:rsidRPr="00AE4663">
              <w:t>At least 90% of funds spent on student-facing instructional roles on the campus where the designated teachers work</w:t>
            </w:r>
          </w:p>
          <w:p w:rsidRPr="00AE4663" w:rsidR="00CB7EA5" w:rsidRDefault="00CB7EA5" w14:paraId="68CE2CAA" w14:textId="37C13B11">
            <w:pPr>
              <w:pStyle w:val="ListParagraph"/>
              <w:numPr>
                <w:ilvl w:val="0"/>
                <w:numId w:val="20"/>
              </w:numPr>
            </w:pPr>
            <w:r>
              <w:t xml:space="preserve">Up to 10% of funds spent at the </w:t>
            </w:r>
            <w:r w:rsidR="00B10225">
              <w:t>s</w:t>
            </w:r>
            <w:r>
              <w:t xml:space="preserve">chool </w:t>
            </w:r>
            <w:r w:rsidR="00B10225">
              <w:t>s</w:t>
            </w:r>
            <w:r>
              <w:t>ystem level to support the rollout and implementation of TIA, and/or to support teachers to earn a designation</w:t>
            </w:r>
          </w:p>
        </w:tc>
        <w:tc>
          <w:tcPr>
            <w:tcW w:w="1921" w:type="dxa"/>
          </w:tcPr>
          <w:p w:rsidRPr="00D01684" w:rsidR="00CB7EA5" w:rsidP="28A3AC61" w:rsidRDefault="00CB7EA5" w14:paraId="489476A2" w14:textId="77777777">
            <w:pPr>
              <w:pStyle w:val="CommentText"/>
              <w:rPr>
                <w:sz w:val="22"/>
                <w:szCs w:val="22"/>
              </w:rPr>
            </w:pPr>
          </w:p>
        </w:tc>
        <w:tc>
          <w:tcPr>
            <w:tcW w:w="1917" w:type="dxa"/>
          </w:tcPr>
          <w:p w:rsidRPr="00D01684" w:rsidR="00CB7EA5" w:rsidP="28A3AC61" w:rsidRDefault="00CB7EA5" w14:paraId="02980EE1" w14:textId="77777777">
            <w:pPr>
              <w:pStyle w:val="CommentText"/>
              <w:rPr>
                <w:sz w:val="22"/>
                <w:szCs w:val="22"/>
              </w:rPr>
            </w:pPr>
          </w:p>
        </w:tc>
        <w:tc>
          <w:tcPr>
            <w:tcW w:w="1917" w:type="dxa"/>
          </w:tcPr>
          <w:p w:rsidRPr="00D01684" w:rsidR="00CB7EA5" w:rsidP="28A3AC61" w:rsidRDefault="00CB7EA5" w14:paraId="1E7F820A" w14:textId="77777777">
            <w:pPr>
              <w:pStyle w:val="CommentText"/>
              <w:rPr>
                <w:sz w:val="22"/>
                <w:szCs w:val="22"/>
              </w:rPr>
            </w:pPr>
          </w:p>
        </w:tc>
      </w:tr>
      <w:tr w:rsidR="00CB7EA5" w14:paraId="6C40BF5B" w14:textId="77777777">
        <w:trPr>
          <w:trHeight w:val="27"/>
        </w:trPr>
        <w:tc>
          <w:tcPr>
            <w:tcW w:w="1996" w:type="dxa"/>
          </w:tcPr>
          <w:p w:rsidR="00CB7EA5" w:rsidRDefault="00CB7EA5" w14:paraId="22663FDC" w14:textId="77777777">
            <w:pPr>
              <w:pStyle w:val="ListParagraph"/>
              <w:numPr>
                <w:ilvl w:val="0"/>
                <w:numId w:val="31"/>
              </w:numPr>
            </w:pPr>
            <w:r>
              <w:t>General Spending Plan and Board Approval</w:t>
            </w:r>
          </w:p>
        </w:tc>
        <w:tc>
          <w:tcPr>
            <w:tcW w:w="6644" w:type="dxa"/>
          </w:tcPr>
          <w:p w:rsidRPr="00AE4663" w:rsidR="00CB7EA5" w:rsidRDefault="00CB7EA5" w14:paraId="47ACA434" w14:textId="1E15B2C8">
            <w:pPr>
              <w:pStyle w:val="ListParagraph"/>
              <w:numPr>
                <w:ilvl w:val="0"/>
                <w:numId w:val="21"/>
              </w:numPr>
            </w:pPr>
            <w:r>
              <w:t xml:space="preserve">Clear resources are made available that explain the </w:t>
            </w:r>
            <w:r w:rsidR="00B10225">
              <w:t>s</w:t>
            </w:r>
            <w:r>
              <w:t xml:space="preserve">chool </w:t>
            </w:r>
            <w:r w:rsidR="00B10225">
              <w:t>s</w:t>
            </w:r>
            <w:r>
              <w:t>ystem spending plan including when and how teachers will receive TIA funds</w:t>
            </w:r>
          </w:p>
          <w:p w:rsidRPr="00AE4663" w:rsidR="00CB7EA5" w:rsidRDefault="00CB7EA5" w14:paraId="45242B18" w14:textId="58C6BEAD">
            <w:pPr>
              <w:pStyle w:val="ListParagraph"/>
              <w:numPr>
                <w:ilvl w:val="0"/>
                <w:numId w:val="13"/>
              </w:numPr>
            </w:pPr>
            <w:r>
              <w:t xml:space="preserve">School System has a clear plan for engaging school board around the spending plan and a date set for school board to approve the TIA compensation plan and budget after the </w:t>
            </w:r>
            <w:r w:rsidR="00221E3F">
              <w:t>s</w:t>
            </w:r>
            <w:r>
              <w:t xml:space="preserve">chool </w:t>
            </w:r>
            <w:r w:rsidR="00221E3F">
              <w:t>s</w:t>
            </w:r>
            <w:r>
              <w:t>ystem receives approval of TIA application and prior to any TIA funds being expended</w:t>
            </w:r>
          </w:p>
        </w:tc>
        <w:tc>
          <w:tcPr>
            <w:tcW w:w="1921" w:type="dxa"/>
          </w:tcPr>
          <w:p w:rsidR="00CB7EA5" w:rsidP="28A3AC61" w:rsidRDefault="00CB7EA5" w14:paraId="17960725" w14:textId="77777777"/>
        </w:tc>
        <w:tc>
          <w:tcPr>
            <w:tcW w:w="1917" w:type="dxa"/>
          </w:tcPr>
          <w:p w:rsidR="00CB7EA5" w:rsidP="28A3AC61" w:rsidRDefault="00CB7EA5" w14:paraId="719CDE98" w14:textId="77777777"/>
        </w:tc>
        <w:tc>
          <w:tcPr>
            <w:tcW w:w="1917" w:type="dxa"/>
          </w:tcPr>
          <w:p w:rsidR="00CB7EA5" w:rsidP="28A3AC61" w:rsidRDefault="00CB7EA5" w14:paraId="2A146A5A" w14:textId="77777777"/>
        </w:tc>
      </w:tr>
      <w:tr w:rsidR="00CB7EA5" w14:paraId="459F61C1" w14:textId="77777777">
        <w:trPr>
          <w:trHeight w:val="365"/>
        </w:trPr>
        <w:tc>
          <w:tcPr>
            <w:tcW w:w="1996" w:type="dxa"/>
          </w:tcPr>
          <w:p w:rsidR="00CB7EA5" w:rsidRDefault="00CB7EA5" w14:paraId="0AF9FCE6" w14:textId="77777777">
            <w:pPr>
              <w:pStyle w:val="ListParagraph"/>
              <w:numPr>
                <w:ilvl w:val="0"/>
                <w:numId w:val="31"/>
              </w:numPr>
            </w:pPr>
            <w:r>
              <w:t>Movement of Teachers</w:t>
            </w:r>
          </w:p>
        </w:tc>
        <w:tc>
          <w:tcPr>
            <w:tcW w:w="6644" w:type="dxa"/>
          </w:tcPr>
          <w:p w:rsidRPr="00AE4663" w:rsidR="00CB7EA5" w:rsidRDefault="00CB7EA5" w14:paraId="3367BA54" w14:textId="77777777">
            <w:pPr>
              <w:pStyle w:val="ListParagraph"/>
              <w:numPr>
                <w:ilvl w:val="0"/>
                <w:numId w:val="10"/>
              </w:numPr>
            </w:pPr>
            <w:r>
              <w:t>School System has a clear plan detailing how they will address the financial impact of generated TIA allotments if:</w:t>
            </w:r>
          </w:p>
          <w:p w:rsidRPr="00AE4663" w:rsidR="00CB7EA5" w:rsidRDefault="00CB7EA5" w14:paraId="2D63F9E4" w14:textId="77777777">
            <w:pPr>
              <w:pStyle w:val="ListParagraph"/>
              <w:numPr>
                <w:ilvl w:val="0"/>
                <w:numId w:val="25"/>
              </w:numPr>
            </w:pPr>
            <w:r w:rsidRPr="00AE4663">
              <w:t>designated teachers or other eligible teachers move to</w:t>
            </w:r>
            <w:r>
              <w:t xml:space="preserve"> or </w:t>
            </w:r>
            <w:r w:rsidRPr="00AE4663">
              <w:t>from a campus during the school year</w:t>
            </w:r>
          </w:p>
          <w:p w:rsidR="00CB7EA5" w:rsidRDefault="00CB7EA5" w14:paraId="6F765D57" w14:textId="4E2CDA88">
            <w:pPr>
              <w:pStyle w:val="ListParagraph"/>
              <w:numPr>
                <w:ilvl w:val="0"/>
                <w:numId w:val="25"/>
              </w:numPr>
            </w:pPr>
            <w:r>
              <w:t xml:space="preserve">designated teachers or other eligible teachers move to or from a </w:t>
            </w:r>
            <w:r w:rsidR="005B027D">
              <w:t>s</w:t>
            </w:r>
            <w:r>
              <w:t xml:space="preserve">chool </w:t>
            </w:r>
            <w:r w:rsidR="005B027D">
              <w:t>s</w:t>
            </w:r>
            <w:r>
              <w:t>ystem during the school year</w:t>
            </w:r>
          </w:p>
          <w:p w:rsidRPr="00E61EE2" w:rsidR="00CB7EA5" w:rsidRDefault="00CB7EA5" w14:paraId="2AE7D7AE" w14:textId="54F4A6E1">
            <w:pPr>
              <w:pStyle w:val="ListParagraph"/>
              <w:numPr>
                <w:ilvl w:val="0"/>
                <w:numId w:val="25"/>
              </w:numPr>
            </w:pPr>
            <w:r>
              <w:t xml:space="preserve">teachers move to or from a campus or the </w:t>
            </w:r>
            <w:r w:rsidR="005B027D">
              <w:t>s</w:t>
            </w:r>
            <w:r>
              <w:t xml:space="preserve">chool </w:t>
            </w:r>
            <w:r w:rsidR="005B027D">
              <w:t>s</w:t>
            </w:r>
            <w:r>
              <w:t>ystem before or after Class Roster Winter Submission</w:t>
            </w:r>
          </w:p>
        </w:tc>
        <w:tc>
          <w:tcPr>
            <w:tcW w:w="1921" w:type="dxa"/>
          </w:tcPr>
          <w:p w:rsidR="00CB7EA5" w:rsidP="28A3AC61" w:rsidRDefault="00CB7EA5" w14:paraId="1B49F878" w14:textId="77777777">
            <w:pPr>
              <w:pStyle w:val="CommentText"/>
              <w:rPr>
                <w:sz w:val="22"/>
                <w:szCs w:val="22"/>
              </w:rPr>
            </w:pPr>
          </w:p>
        </w:tc>
        <w:tc>
          <w:tcPr>
            <w:tcW w:w="1917" w:type="dxa"/>
          </w:tcPr>
          <w:p w:rsidR="00CB7EA5" w:rsidP="28A3AC61" w:rsidRDefault="00CB7EA5" w14:paraId="7FCDC74A" w14:textId="77777777">
            <w:pPr>
              <w:pStyle w:val="CommentText"/>
              <w:rPr>
                <w:sz w:val="22"/>
                <w:szCs w:val="22"/>
              </w:rPr>
            </w:pPr>
          </w:p>
        </w:tc>
        <w:tc>
          <w:tcPr>
            <w:tcW w:w="1917" w:type="dxa"/>
          </w:tcPr>
          <w:p w:rsidR="00CB7EA5" w:rsidP="28A3AC61" w:rsidRDefault="00CB7EA5" w14:paraId="14636ED3" w14:textId="77777777">
            <w:pPr>
              <w:pStyle w:val="CommentText"/>
              <w:rPr>
                <w:sz w:val="22"/>
                <w:szCs w:val="22"/>
              </w:rPr>
            </w:pPr>
          </w:p>
        </w:tc>
      </w:tr>
      <w:tr w:rsidR="00CB7EA5" w14:paraId="57B44AE3" w14:textId="77777777">
        <w:trPr>
          <w:trHeight w:val="365"/>
        </w:trPr>
        <w:tc>
          <w:tcPr>
            <w:tcW w:w="1996" w:type="dxa"/>
          </w:tcPr>
          <w:p w:rsidR="00CB7EA5" w:rsidRDefault="00CB7EA5" w14:paraId="0E75FF6F" w14:textId="77777777">
            <w:pPr>
              <w:pStyle w:val="ListParagraph"/>
              <w:numPr>
                <w:ilvl w:val="0"/>
                <w:numId w:val="31"/>
              </w:numPr>
            </w:pPr>
            <w:r>
              <w:t xml:space="preserve">National Board Certified Teachers </w:t>
            </w:r>
            <w:r>
              <w:lastRenderedPageBreak/>
              <w:t>and New Hires</w:t>
            </w:r>
          </w:p>
        </w:tc>
        <w:tc>
          <w:tcPr>
            <w:tcW w:w="6644" w:type="dxa"/>
          </w:tcPr>
          <w:p w:rsidRPr="00AE4663" w:rsidR="00CB7EA5" w:rsidRDefault="00CB7EA5" w14:paraId="5FD50264" w14:textId="77777777">
            <w:pPr>
              <w:pStyle w:val="ListParagraph"/>
              <w:numPr>
                <w:ilvl w:val="0"/>
                <w:numId w:val="33"/>
              </w:numPr>
            </w:pPr>
            <w:r>
              <w:lastRenderedPageBreak/>
              <w:t>School System has a clear, written plan detailing how they will communicate the local teacher designation system spending plan to new hires</w:t>
            </w:r>
          </w:p>
          <w:p w:rsidRPr="00AE4663" w:rsidR="00CB7EA5" w:rsidRDefault="00CB7EA5" w14:paraId="09C99198" w14:textId="01846578">
            <w:pPr>
              <w:pStyle w:val="CommentText"/>
              <w:numPr>
                <w:ilvl w:val="0"/>
                <w:numId w:val="14"/>
              </w:numPr>
              <w:rPr>
                <w:sz w:val="22"/>
                <w:szCs w:val="22"/>
              </w:rPr>
            </w:pPr>
            <w:r w:rsidRPr="5155DD76">
              <w:rPr>
                <w:sz w:val="22"/>
                <w:szCs w:val="22"/>
              </w:rPr>
              <w:lastRenderedPageBreak/>
              <w:t xml:space="preserve">School System has a clear, written plan detailing how they will allocate TIA funds to teachers who earned designations in a different </w:t>
            </w:r>
            <w:r w:rsidR="00A21178">
              <w:rPr>
                <w:sz w:val="22"/>
                <w:szCs w:val="22"/>
              </w:rPr>
              <w:t>s</w:t>
            </w:r>
            <w:r w:rsidRPr="5155DD76">
              <w:rPr>
                <w:sz w:val="22"/>
                <w:szCs w:val="22"/>
              </w:rPr>
              <w:t xml:space="preserve">chool </w:t>
            </w:r>
            <w:r w:rsidR="00A21178">
              <w:rPr>
                <w:sz w:val="22"/>
                <w:szCs w:val="22"/>
              </w:rPr>
              <w:t>s</w:t>
            </w:r>
            <w:r w:rsidRPr="5155DD76">
              <w:rPr>
                <w:sz w:val="22"/>
                <w:szCs w:val="22"/>
              </w:rPr>
              <w:t>ystem or through National Board certification</w:t>
            </w:r>
          </w:p>
        </w:tc>
        <w:tc>
          <w:tcPr>
            <w:tcW w:w="1921" w:type="dxa"/>
          </w:tcPr>
          <w:p w:rsidR="00CB7EA5" w:rsidP="28A3AC61" w:rsidRDefault="00CB7EA5" w14:paraId="14E330D7" w14:textId="77777777">
            <w:pPr>
              <w:pStyle w:val="CommentText"/>
              <w:rPr>
                <w:sz w:val="22"/>
                <w:szCs w:val="22"/>
              </w:rPr>
            </w:pPr>
          </w:p>
        </w:tc>
        <w:tc>
          <w:tcPr>
            <w:tcW w:w="1917" w:type="dxa"/>
          </w:tcPr>
          <w:p w:rsidR="00CB7EA5" w:rsidP="28A3AC61" w:rsidRDefault="00CB7EA5" w14:paraId="6AD5598E" w14:textId="77777777">
            <w:pPr>
              <w:pStyle w:val="CommentText"/>
              <w:rPr>
                <w:sz w:val="22"/>
                <w:szCs w:val="22"/>
              </w:rPr>
            </w:pPr>
          </w:p>
        </w:tc>
        <w:tc>
          <w:tcPr>
            <w:tcW w:w="1917" w:type="dxa"/>
          </w:tcPr>
          <w:p w:rsidR="00CB7EA5" w:rsidP="28A3AC61" w:rsidRDefault="00CB7EA5" w14:paraId="15D9984C" w14:textId="77777777">
            <w:pPr>
              <w:pStyle w:val="CommentText"/>
              <w:rPr>
                <w:sz w:val="22"/>
                <w:szCs w:val="22"/>
              </w:rPr>
            </w:pPr>
          </w:p>
        </w:tc>
      </w:tr>
    </w:tbl>
    <w:p w:rsidR="00CB7EA5" w:rsidP="00CB7EA5" w:rsidRDefault="00CB7EA5" w14:paraId="3AA9D7E8" w14:textId="77777777"/>
    <w:p w:rsidR="00CB7EA5" w:rsidP="00CB7EA5" w:rsidRDefault="00A67170" w14:paraId="20CCB946" w14:textId="4415DCF1">
      <w:pPr>
        <w:pStyle w:val="Heading1"/>
      </w:pPr>
      <w:r>
        <w:t>SUCCESS FACTOR 7: SCHOOL SYSTEM SUPPORT</w:t>
      </w:r>
    </w:p>
    <w:p w:rsidR="00E56EBC" w:rsidP="00CB7EA5" w:rsidRDefault="00E56EBC" w14:paraId="0158D8DD" w14:textId="13261103">
      <w:r>
        <w:rPr>
          <w:noProof/>
        </w:rPr>
        <mc:AlternateContent>
          <mc:Choice Requires="wps">
            <w:drawing>
              <wp:anchor distT="0" distB="0" distL="114300" distR="114300" simplePos="0" relativeHeight="251658246" behindDoc="0" locked="0" layoutInCell="1" allowOverlap="1" wp14:anchorId="366757C3" wp14:editId="5230CA17">
                <wp:simplePos x="0" y="0"/>
                <wp:positionH relativeFrom="column">
                  <wp:posOffset>5317</wp:posOffset>
                </wp:positionH>
                <wp:positionV relativeFrom="paragraph">
                  <wp:posOffset>82992</wp:posOffset>
                </wp:positionV>
                <wp:extent cx="9186368" cy="10633"/>
                <wp:effectExtent l="19050" t="19050" r="34290" b="27940"/>
                <wp:wrapNone/>
                <wp:docPr id="1206872646" name="Straight Connector 8"/>
                <wp:cNvGraphicFramePr/>
                <a:graphic xmlns:a="http://schemas.openxmlformats.org/drawingml/2006/main">
                  <a:graphicData uri="http://schemas.microsoft.com/office/word/2010/wordprocessingShape">
                    <wps:wsp>
                      <wps:cNvCnPr/>
                      <wps:spPr>
                        <a:xfrm flipV="1">
                          <a:off x="0" y="0"/>
                          <a:ext cx="9186368" cy="10633"/>
                        </a:xfrm>
                        <a:prstGeom prst="line">
                          <a:avLst/>
                        </a:prstGeom>
                        <a:ln w="28575"/>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v:line id="Straight Connector 8"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ecaf33 [3208]" strokeweight="2.25pt" from=".4pt,6.55pt" to="723.75pt,7.4pt" w14:anchorId="245055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">
                <v:stroke joinstyle="miter"/>
              </v:line>
            </w:pict>
          </mc:Fallback>
        </mc:AlternateContent>
      </w:r>
    </w:p>
    <w:p w:rsidR="00CB7EA5" w:rsidP="00CB7EA5" w:rsidRDefault="00CB7EA5" w14:paraId="68EC6BAC" w14:textId="56E3EF1C">
      <w:r>
        <w:t>Participation in TIA involves planning and input from many facets of a School System’s instructional and operational staff and/or departments, including advanced planning for successful data submission.</w:t>
      </w:r>
    </w:p>
    <w:tbl>
      <w:tblPr>
        <w:tblStyle w:val="TableGrid"/>
        <w:tblW w:w="14305" w:type="dxa"/>
        <w:tblInd w:w="85" w:type="dxa"/>
        <w:tblLook w:val="04A0" w:firstRow="1" w:lastRow="0" w:firstColumn="1" w:lastColumn="0" w:noHBand="0" w:noVBand="1"/>
      </w:tblPr>
      <w:tblGrid>
        <w:gridCol w:w="2145"/>
        <w:gridCol w:w="7067"/>
        <w:gridCol w:w="1830"/>
        <w:gridCol w:w="1706"/>
        <w:gridCol w:w="1557"/>
      </w:tblGrid>
      <w:tr w:rsidR="00CB7EA5" w:rsidTr="1F4EC86E" w14:paraId="42C4918E" w14:textId="77777777">
        <w:trPr>
          <w:trHeight w:val="30"/>
        </w:trPr>
        <w:tc>
          <w:tcPr>
            <w:tcW w:w="2145" w:type="dxa"/>
            <w:shd w:val="clear" w:color="auto" w:fill="30623A" w:themeFill="accent4" w:themeFillShade="BF"/>
          </w:tcPr>
          <w:p w:rsidRPr="00D46EAA" w:rsidR="00CB7EA5" w:rsidP="00EA4BCE" w:rsidRDefault="00CB7EA5" w14:paraId="50EB9CFF" w14:textId="77777777">
            <w:pPr>
              <w:jc w:val="center"/>
              <w:rPr>
                <w:b/>
                <w:color w:val="FFFFFF" w:themeColor="background1"/>
                <w:sz w:val="24"/>
                <w:szCs w:val="24"/>
              </w:rPr>
            </w:pPr>
            <w:r w:rsidRPr="00D46EAA">
              <w:rPr>
                <w:b/>
                <w:color w:val="FFFFFF" w:themeColor="background1"/>
                <w:sz w:val="24"/>
                <w:szCs w:val="24"/>
              </w:rPr>
              <w:t>Key Practice</w:t>
            </w:r>
          </w:p>
        </w:tc>
        <w:tc>
          <w:tcPr>
            <w:tcW w:w="7067" w:type="dxa"/>
            <w:shd w:val="clear" w:color="auto" w:fill="30623A" w:themeFill="accent4" w:themeFillShade="BF"/>
          </w:tcPr>
          <w:p w:rsidRPr="00D46EAA" w:rsidR="00CB7EA5" w:rsidP="00EA4BCE" w:rsidRDefault="00CB7EA5" w14:paraId="79F2B19C" w14:textId="77777777">
            <w:pPr>
              <w:jc w:val="center"/>
              <w:rPr>
                <w:b/>
                <w:color w:val="FFFFFF" w:themeColor="background1"/>
                <w:sz w:val="24"/>
                <w:szCs w:val="24"/>
              </w:rPr>
            </w:pPr>
            <w:r w:rsidRPr="00D46EAA">
              <w:rPr>
                <w:b/>
                <w:color w:val="FFFFFF" w:themeColor="background1"/>
                <w:sz w:val="24"/>
                <w:szCs w:val="24"/>
              </w:rPr>
              <w:t>Success Criteria</w:t>
            </w:r>
          </w:p>
        </w:tc>
        <w:tc>
          <w:tcPr>
            <w:tcW w:w="1830" w:type="dxa"/>
            <w:shd w:val="clear" w:color="auto" w:fill="30623A" w:themeFill="accent4" w:themeFillShade="BF"/>
          </w:tcPr>
          <w:p w:rsidRPr="00D46EAA" w:rsidR="00CB7EA5" w:rsidP="00EA4BCE" w:rsidRDefault="00CB7EA5" w14:paraId="6E9498BE" w14:textId="77777777">
            <w:pPr>
              <w:jc w:val="center"/>
              <w:rPr>
                <w:b/>
                <w:color w:val="FFFFFF" w:themeColor="background1"/>
                <w:sz w:val="24"/>
                <w:szCs w:val="24"/>
              </w:rPr>
            </w:pPr>
            <w:r w:rsidRPr="00D46EAA">
              <w:rPr>
                <w:b/>
                <w:color w:val="FFFFFF" w:themeColor="background1"/>
                <w:sz w:val="24"/>
                <w:szCs w:val="24"/>
              </w:rPr>
              <w:t>Readiness &amp; Next Steps</w:t>
            </w:r>
          </w:p>
        </w:tc>
        <w:tc>
          <w:tcPr>
            <w:tcW w:w="1706" w:type="dxa"/>
            <w:shd w:val="clear" w:color="auto" w:fill="30623A" w:themeFill="accent4" w:themeFillShade="BF"/>
          </w:tcPr>
          <w:p w:rsidRPr="00D46EAA" w:rsidR="00CB7EA5" w:rsidP="00EA4BCE" w:rsidRDefault="00CB7EA5" w14:paraId="55B4A097" w14:textId="77777777">
            <w:pPr>
              <w:jc w:val="center"/>
              <w:rPr>
                <w:b/>
                <w:color w:val="FFFFFF" w:themeColor="background1"/>
                <w:sz w:val="24"/>
                <w:szCs w:val="24"/>
              </w:rPr>
            </w:pPr>
            <w:r>
              <w:rPr>
                <w:b/>
                <w:color w:val="FFFFFF" w:themeColor="background1"/>
                <w:sz w:val="24"/>
                <w:szCs w:val="24"/>
              </w:rPr>
              <w:t>Person Responsible</w:t>
            </w:r>
          </w:p>
        </w:tc>
        <w:tc>
          <w:tcPr>
            <w:tcW w:w="1557" w:type="dxa"/>
            <w:shd w:val="clear" w:color="auto" w:fill="30623A" w:themeFill="accent4" w:themeFillShade="BF"/>
          </w:tcPr>
          <w:p w:rsidRPr="00D46EAA" w:rsidR="00CB7EA5" w:rsidP="00EA4BCE" w:rsidRDefault="00CB7EA5" w14:paraId="0D81AC88" w14:textId="77777777">
            <w:pPr>
              <w:jc w:val="center"/>
              <w:rPr>
                <w:b/>
                <w:color w:val="FFFFFF" w:themeColor="background1"/>
                <w:sz w:val="24"/>
                <w:szCs w:val="24"/>
              </w:rPr>
            </w:pPr>
            <w:r>
              <w:rPr>
                <w:b/>
                <w:color w:val="FFFFFF" w:themeColor="background1"/>
                <w:sz w:val="24"/>
                <w:szCs w:val="24"/>
              </w:rPr>
              <w:t xml:space="preserve">Due Date </w:t>
            </w:r>
          </w:p>
        </w:tc>
      </w:tr>
      <w:tr w:rsidR="00CB7EA5" w:rsidTr="1F4EC86E" w14:paraId="47198E15" w14:textId="77777777">
        <w:trPr>
          <w:trHeight w:val="26"/>
        </w:trPr>
        <w:tc>
          <w:tcPr>
            <w:tcW w:w="2145" w:type="dxa"/>
          </w:tcPr>
          <w:p w:rsidR="00CB7EA5" w:rsidRDefault="00CB7EA5" w14:paraId="0A10DE9D" w14:textId="77777777">
            <w:pPr>
              <w:pStyle w:val="ListParagraph"/>
              <w:numPr>
                <w:ilvl w:val="0"/>
                <w:numId w:val="31"/>
              </w:numPr>
            </w:pPr>
            <w:r>
              <w:t>Central Office Systems Support</w:t>
            </w:r>
          </w:p>
        </w:tc>
        <w:tc>
          <w:tcPr>
            <w:tcW w:w="7067" w:type="dxa"/>
          </w:tcPr>
          <w:p w:rsidRPr="00EC5A0F" w:rsidR="00CB7EA5" w:rsidP="00EA4BCE" w:rsidRDefault="00CB7EA5" w14:paraId="4438E156" w14:textId="1B53E178">
            <w:pPr>
              <w:pStyle w:val="CommentText"/>
              <w:rPr>
                <w:sz w:val="22"/>
                <w:szCs w:val="22"/>
              </w:rPr>
            </w:pPr>
            <w:r w:rsidRPr="5155DD76">
              <w:rPr>
                <w:sz w:val="22"/>
                <w:szCs w:val="22"/>
              </w:rPr>
              <w:t xml:space="preserve">The following departments and/or personnel are aware of the </w:t>
            </w:r>
            <w:r w:rsidR="004125D7">
              <w:rPr>
                <w:sz w:val="22"/>
                <w:szCs w:val="22"/>
              </w:rPr>
              <w:t>s</w:t>
            </w:r>
            <w:r w:rsidRPr="5155DD76">
              <w:rPr>
                <w:sz w:val="22"/>
                <w:szCs w:val="22"/>
              </w:rPr>
              <w:t xml:space="preserve">chool </w:t>
            </w:r>
            <w:r w:rsidR="004125D7">
              <w:rPr>
                <w:sz w:val="22"/>
                <w:szCs w:val="22"/>
              </w:rPr>
              <w:t>s</w:t>
            </w:r>
            <w:r w:rsidRPr="5155DD76">
              <w:rPr>
                <w:sz w:val="22"/>
                <w:szCs w:val="22"/>
              </w:rPr>
              <w:t>ystem’s participation in TIA, and understand what will be required from their department in their respective areas.</w:t>
            </w:r>
          </w:p>
          <w:p w:rsidR="00CB7EA5" w:rsidRDefault="00CB7EA5" w14:paraId="552971D7" w14:textId="77777777">
            <w:pPr>
              <w:pStyle w:val="ListParagraph"/>
              <w:numPr>
                <w:ilvl w:val="0"/>
                <w:numId w:val="20"/>
              </w:numPr>
            </w:pPr>
            <w:r>
              <w:t>h</w:t>
            </w:r>
            <w:r w:rsidRPr="006037AD">
              <w:t xml:space="preserve">uman </w:t>
            </w:r>
            <w:r>
              <w:t>r</w:t>
            </w:r>
            <w:r w:rsidRPr="006037AD">
              <w:t xml:space="preserve">esources </w:t>
            </w:r>
          </w:p>
          <w:p w:rsidR="00CB7EA5" w:rsidRDefault="00CB7EA5" w14:paraId="32011787" w14:textId="77777777">
            <w:pPr>
              <w:pStyle w:val="ListParagraph"/>
              <w:numPr>
                <w:ilvl w:val="0"/>
                <w:numId w:val="20"/>
              </w:numPr>
            </w:pPr>
            <w:r>
              <w:t xml:space="preserve">budget/payroll </w:t>
            </w:r>
          </w:p>
          <w:p w:rsidR="00CB7EA5" w:rsidRDefault="00CB7EA5" w14:paraId="6EF06863" w14:textId="77777777">
            <w:pPr>
              <w:pStyle w:val="ListParagraph"/>
              <w:numPr>
                <w:ilvl w:val="0"/>
                <w:numId w:val="20"/>
              </w:numPr>
            </w:pPr>
            <w:r>
              <w:t>technology support</w:t>
            </w:r>
          </w:p>
          <w:p w:rsidR="00CB7EA5" w:rsidRDefault="00CB7EA5" w14:paraId="17E18FB5" w14:textId="77777777">
            <w:pPr>
              <w:pStyle w:val="ListParagraph"/>
              <w:numPr>
                <w:ilvl w:val="0"/>
                <w:numId w:val="20"/>
              </w:numPr>
            </w:pPr>
            <w:r>
              <w:t>curriculum/ instruction/assessment</w:t>
            </w:r>
          </w:p>
          <w:p w:rsidR="00CB7EA5" w:rsidRDefault="00CB7EA5" w14:paraId="4352E267" w14:textId="77777777">
            <w:pPr>
              <w:pStyle w:val="ListParagraph"/>
              <w:numPr>
                <w:ilvl w:val="0"/>
                <w:numId w:val="20"/>
              </w:numPr>
            </w:pPr>
            <w:r>
              <w:t xml:space="preserve">professional development </w:t>
            </w:r>
          </w:p>
          <w:p w:rsidR="00CB7EA5" w:rsidRDefault="00CB7EA5" w14:paraId="5DC4667A" w14:textId="77777777">
            <w:pPr>
              <w:pStyle w:val="ListParagraph"/>
              <w:numPr>
                <w:ilvl w:val="0"/>
                <w:numId w:val="20"/>
              </w:numPr>
            </w:pPr>
            <w:r>
              <w:t xml:space="preserve">legal </w:t>
            </w:r>
          </w:p>
          <w:p w:rsidRPr="00CC7761" w:rsidR="00CB7EA5" w:rsidRDefault="00CB7EA5" w14:paraId="529C4716" w14:textId="79F6B8A3">
            <w:pPr>
              <w:pStyle w:val="ListParagraph"/>
              <w:numPr>
                <w:ilvl w:val="0"/>
                <w:numId w:val="20"/>
              </w:numPr>
            </w:pPr>
            <w:r>
              <w:t xml:space="preserve">at least one </w:t>
            </w:r>
            <w:r w:rsidR="004125D7">
              <w:t>s</w:t>
            </w:r>
            <w:r>
              <w:t xml:space="preserve">chool </w:t>
            </w:r>
            <w:r w:rsidR="004125D7">
              <w:t>s</w:t>
            </w:r>
            <w:r>
              <w:t xml:space="preserve">ystem leadership position is responsible for coordinating the collaboration of all </w:t>
            </w:r>
            <w:r w:rsidR="004125D7">
              <w:t>s</w:t>
            </w:r>
            <w:r>
              <w:t xml:space="preserve">chool </w:t>
            </w:r>
            <w:r w:rsidR="004125D7">
              <w:t>s</w:t>
            </w:r>
            <w:r>
              <w:t>ystem departments supporting TIA</w:t>
            </w:r>
          </w:p>
        </w:tc>
        <w:tc>
          <w:tcPr>
            <w:tcW w:w="1830" w:type="dxa"/>
          </w:tcPr>
          <w:p w:rsidRPr="00D01684" w:rsidR="00CB7EA5" w:rsidP="28A3AC61" w:rsidRDefault="00CB7EA5" w14:paraId="505FFEFE" w14:textId="77777777">
            <w:pPr>
              <w:pStyle w:val="CommentText"/>
              <w:rPr>
                <w:sz w:val="22"/>
                <w:szCs w:val="22"/>
              </w:rPr>
            </w:pPr>
          </w:p>
        </w:tc>
        <w:tc>
          <w:tcPr>
            <w:tcW w:w="1706" w:type="dxa"/>
          </w:tcPr>
          <w:p w:rsidRPr="00D01684" w:rsidR="00CB7EA5" w:rsidP="28A3AC61" w:rsidRDefault="00CB7EA5" w14:paraId="0DC6349D" w14:textId="77777777">
            <w:pPr>
              <w:pStyle w:val="CommentText"/>
              <w:rPr>
                <w:sz w:val="22"/>
                <w:szCs w:val="22"/>
              </w:rPr>
            </w:pPr>
          </w:p>
        </w:tc>
        <w:tc>
          <w:tcPr>
            <w:tcW w:w="1557" w:type="dxa"/>
          </w:tcPr>
          <w:p w:rsidRPr="00D01684" w:rsidR="00CB7EA5" w:rsidP="28A3AC61" w:rsidRDefault="00CB7EA5" w14:paraId="07DD1274" w14:textId="77777777">
            <w:pPr>
              <w:pStyle w:val="CommentText"/>
              <w:rPr>
                <w:sz w:val="22"/>
                <w:szCs w:val="22"/>
              </w:rPr>
            </w:pPr>
          </w:p>
        </w:tc>
      </w:tr>
      <w:tr w:rsidR="00CB7EA5" w:rsidTr="1F4EC86E" w14:paraId="1E965796" w14:textId="77777777">
        <w:trPr>
          <w:trHeight w:val="26"/>
        </w:trPr>
        <w:tc>
          <w:tcPr>
            <w:tcW w:w="2145" w:type="dxa"/>
          </w:tcPr>
          <w:p w:rsidR="00CB7EA5" w:rsidRDefault="00CB7EA5" w14:paraId="3A6CA055" w14:textId="77777777">
            <w:pPr>
              <w:pStyle w:val="ListParagraph"/>
              <w:numPr>
                <w:ilvl w:val="0"/>
                <w:numId w:val="31"/>
              </w:numPr>
            </w:pPr>
            <w:r>
              <w:t xml:space="preserve">Use of Data to Improve Systems </w:t>
            </w:r>
          </w:p>
        </w:tc>
        <w:tc>
          <w:tcPr>
            <w:tcW w:w="7067" w:type="dxa"/>
          </w:tcPr>
          <w:p w:rsidR="00CB7EA5" w:rsidRDefault="00CB7EA5" w14:paraId="744FBB83" w14:textId="77777777">
            <w:pPr>
              <w:pStyle w:val="ListParagraph"/>
              <w:numPr>
                <w:ilvl w:val="0"/>
                <w:numId w:val="13"/>
              </w:numPr>
            </w:pPr>
            <w:r>
              <w:t xml:space="preserve">School System knows how they will use the data on highly effective teachers to inform staffing plans and professional development </w:t>
            </w:r>
          </w:p>
          <w:p w:rsidR="00CB7EA5" w:rsidRDefault="00CB7EA5" w14:paraId="31D97A3D" w14:textId="77777777">
            <w:pPr>
              <w:pStyle w:val="ListParagraph"/>
              <w:numPr>
                <w:ilvl w:val="0"/>
                <w:numId w:val="13"/>
              </w:numPr>
            </w:pPr>
            <w:r>
              <w:t>School System tracks or will track data on teacher recruitment and retention</w:t>
            </w:r>
          </w:p>
        </w:tc>
        <w:tc>
          <w:tcPr>
            <w:tcW w:w="1830" w:type="dxa"/>
          </w:tcPr>
          <w:p w:rsidR="00CB7EA5" w:rsidP="28A3AC61" w:rsidRDefault="00CB7EA5" w14:paraId="7F33547E" w14:textId="77777777"/>
        </w:tc>
        <w:tc>
          <w:tcPr>
            <w:tcW w:w="1706" w:type="dxa"/>
          </w:tcPr>
          <w:p w:rsidR="00CB7EA5" w:rsidP="28A3AC61" w:rsidRDefault="00CB7EA5" w14:paraId="6F3D59E9" w14:textId="77777777"/>
        </w:tc>
        <w:tc>
          <w:tcPr>
            <w:tcW w:w="1557" w:type="dxa"/>
          </w:tcPr>
          <w:p w:rsidR="00CB7EA5" w:rsidP="28A3AC61" w:rsidRDefault="00CB7EA5" w14:paraId="1FAF2E77" w14:textId="77777777"/>
        </w:tc>
      </w:tr>
      <w:tr w:rsidR="00CB7EA5" w:rsidTr="1F4EC86E" w14:paraId="7E249050" w14:textId="77777777">
        <w:trPr>
          <w:trHeight w:val="350"/>
        </w:trPr>
        <w:tc>
          <w:tcPr>
            <w:tcW w:w="2145" w:type="dxa"/>
          </w:tcPr>
          <w:p w:rsidR="00CB7EA5" w:rsidRDefault="00CB7EA5" w14:paraId="08AACC7E" w14:textId="77777777">
            <w:pPr>
              <w:pStyle w:val="ListParagraph"/>
              <w:numPr>
                <w:ilvl w:val="0"/>
                <w:numId w:val="31"/>
              </w:numPr>
            </w:pPr>
            <w:r>
              <w:t>Data Analysis &amp; Submission</w:t>
            </w:r>
          </w:p>
        </w:tc>
        <w:tc>
          <w:tcPr>
            <w:tcW w:w="7067" w:type="dxa"/>
          </w:tcPr>
          <w:p w:rsidR="00CB7EA5" w:rsidRDefault="00CB7EA5" w14:paraId="1B73BDB1" w14:textId="77777777">
            <w:pPr>
              <w:pStyle w:val="CommentText"/>
              <w:numPr>
                <w:ilvl w:val="0"/>
                <w:numId w:val="14"/>
              </w:numPr>
              <w:rPr>
                <w:rFonts w:eastAsiaTheme="minorEastAsia"/>
                <w:sz w:val="22"/>
                <w:szCs w:val="22"/>
              </w:rPr>
            </w:pPr>
            <w:r w:rsidRPr="5155DD76">
              <w:rPr>
                <w:sz w:val="22"/>
                <w:szCs w:val="22"/>
              </w:rPr>
              <w:t xml:space="preserve">School System has personnel responsible for compiling </w:t>
            </w:r>
            <w:r w:rsidRPr="5155DD76">
              <w:rPr>
                <w:rFonts w:eastAsiaTheme="minorEastAsia"/>
                <w:sz w:val="22"/>
                <w:szCs w:val="22"/>
              </w:rPr>
              <w:t xml:space="preserve">student growth data, teacher observation data, and correlation data between the two </w:t>
            </w:r>
          </w:p>
          <w:p w:rsidRPr="003C32D5" w:rsidR="00CB7EA5" w:rsidRDefault="00CB7EA5" w14:paraId="4240E074" w14:textId="77777777">
            <w:pPr>
              <w:pStyle w:val="CommentText"/>
              <w:numPr>
                <w:ilvl w:val="0"/>
                <w:numId w:val="14"/>
              </w:numPr>
              <w:rPr>
                <w:rFonts w:eastAsiaTheme="minorEastAsia"/>
                <w:color w:val="000000" w:themeColor="text1"/>
                <w:sz w:val="22"/>
                <w:szCs w:val="22"/>
              </w:rPr>
            </w:pPr>
            <w:r w:rsidRPr="5155DD76">
              <w:rPr>
                <w:rFonts w:eastAsiaTheme="minorEastAsia"/>
                <w:color w:val="000000" w:themeColor="text1"/>
                <w:sz w:val="22"/>
                <w:szCs w:val="22"/>
              </w:rPr>
              <w:t>School System has a clear understanding of PEIMS service IDs and is aware of how each teacher is coded both for roles (087) and specific service IDs tied to the content taught</w:t>
            </w:r>
          </w:p>
          <w:p w:rsidR="00CB7EA5" w:rsidRDefault="00CB7EA5" w14:paraId="4DEFA1F9" w14:textId="77777777">
            <w:pPr>
              <w:pStyle w:val="CommentText"/>
              <w:numPr>
                <w:ilvl w:val="0"/>
                <w:numId w:val="14"/>
              </w:numPr>
              <w:rPr>
                <w:rFonts w:eastAsiaTheme="minorEastAsia"/>
                <w:sz w:val="22"/>
                <w:szCs w:val="22"/>
              </w:rPr>
            </w:pPr>
            <w:r w:rsidRPr="5155DD76">
              <w:rPr>
                <w:rFonts w:eastAsiaTheme="minorEastAsia"/>
                <w:sz w:val="22"/>
                <w:szCs w:val="22"/>
              </w:rPr>
              <w:lastRenderedPageBreak/>
              <w:t>School System understands how to access teacher Unique ID and TEA ID</w:t>
            </w:r>
          </w:p>
          <w:p w:rsidR="00CB7EA5" w:rsidRDefault="00CB7EA5" w14:paraId="7D25B382" w14:textId="77777777">
            <w:pPr>
              <w:pStyle w:val="CommentText"/>
              <w:numPr>
                <w:ilvl w:val="0"/>
                <w:numId w:val="14"/>
              </w:numPr>
              <w:rPr>
                <w:rFonts w:eastAsiaTheme="minorEastAsia"/>
                <w:sz w:val="22"/>
                <w:szCs w:val="22"/>
              </w:rPr>
            </w:pPr>
            <w:r w:rsidRPr="5155DD76">
              <w:rPr>
                <w:rFonts w:eastAsiaTheme="minorEastAsia"/>
                <w:sz w:val="22"/>
                <w:szCs w:val="22"/>
              </w:rPr>
              <w:t>School System has identified or will identify the systems that will be used to capture and store data such as DMAC, Eduphoria, T-TESS Data Management System, etc.</w:t>
            </w:r>
          </w:p>
          <w:p w:rsidRPr="008D3335" w:rsidR="00CB7EA5" w:rsidRDefault="00CB7EA5" w14:paraId="2A646B34" w14:textId="77777777">
            <w:pPr>
              <w:pStyle w:val="CommentText"/>
              <w:numPr>
                <w:ilvl w:val="0"/>
                <w:numId w:val="14"/>
              </w:numPr>
              <w:rPr>
                <w:rFonts w:eastAsiaTheme="minorEastAsia"/>
                <w:sz w:val="22"/>
                <w:szCs w:val="22"/>
              </w:rPr>
            </w:pPr>
            <w:r w:rsidRPr="5155DD76">
              <w:rPr>
                <w:rFonts w:eastAsiaTheme="minorEastAsia"/>
                <w:sz w:val="22"/>
                <w:szCs w:val="22"/>
              </w:rPr>
              <w:t>School System tracks designated teacher placement or movement and there is a clear understanding of how each of these affects how the annual allotment is generated</w:t>
            </w:r>
          </w:p>
        </w:tc>
        <w:tc>
          <w:tcPr>
            <w:tcW w:w="1830" w:type="dxa"/>
          </w:tcPr>
          <w:p w:rsidR="00CB7EA5" w:rsidP="28A3AC61" w:rsidRDefault="00CB7EA5" w14:paraId="69716FCC" w14:textId="77777777">
            <w:pPr>
              <w:pStyle w:val="CommentText"/>
              <w:rPr>
                <w:sz w:val="22"/>
                <w:szCs w:val="22"/>
              </w:rPr>
            </w:pPr>
          </w:p>
        </w:tc>
        <w:tc>
          <w:tcPr>
            <w:tcW w:w="1706" w:type="dxa"/>
          </w:tcPr>
          <w:p w:rsidR="00CB7EA5" w:rsidP="28A3AC61" w:rsidRDefault="00CB7EA5" w14:paraId="3FDAD102" w14:textId="77777777">
            <w:pPr>
              <w:pStyle w:val="CommentText"/>
              <w:rPr>
                <w:sz w:val="22"/>
                <w:szCs w:val="22"/>
              </w:rPr>
            </w:pPr>
          </w:p>
        </w:tc>
        <w:tc>
          <w:tcPr>
            <w:tcW w:w="1557" w:type="dxa"/>
          </w:tcPr>
          <w:p w:rsidR="00CB7EA5" w:rsidP="28A3AC61" w:rsidRDefault="00CB7EA5" w14:paraId="489102C8" w14:textId="77777777">
            <w:pPr>
              <w:pStyle w:val="CommentText"/>
              <w:rPr>
                <w:sz w:val="22"/>
                <w:szCs w:val="22"/>
              </w:rPr>
            </w:pPr>
          </w:p>
        </w:tc>
      </w:tr>
    </w:tbl>
    <w:p w:rsidR="00CB7EA5" w:rsidP="00CB7EA5" w:rsidRDefault="00CB7EA5" w14:paraId="5BC14F36" w14:textId="77777777"/>
    <w:p w:rsidRPr="00F1354C" w:rsidR="007C1AFD" w:rsidP="007C1AFD" w:rsidRDefault="006E4532" w14:paraId="0066E948" w14:textId="497CA937">
      <w:pPr>
        <w:pStyle w:val="Heading1"/>
      </w:pPr>
      <w:r>
        <w:t>READINESS GUIDE RESOURCE</w:t>
      </w:r>
    </w:p>
    <w:p w:rsidRPr="00335C9A" w:rsidR="00CB7EA5" w:rsidP="00CB7EA5" w:rsidRDefault="00960F00" w14:paraId="2208B817" w14:textId="4DC5B4C3">
      <w:r>
        <w:rPr>
          <w:noProof/>
        </w:rPr>
        <mc:AlternateContent>
          <mc:Choice Requires="wps">
            <w:drawing>
              <wp:anchor distT="0" distB="0" distL="114300" distR="114300" simplePos="0" relativeHeight="251658247" behindDoc="0" locked="0" layoutInCell="1" allowOverlap="1" wp14:anchorId="34B48391" wp14:editId="0C282CA4">
                <wp:simplePos x="0" y="0"/>
                <wp:positionH relativeFrom="column">
                  <wp:posOffset>0</wp:posOffset>
                </wp:positionH>
                <wp:positionV relativeFrom="paragraph">
                  <wp:posOffset>18415</wp:posOffset>
                </wp:positionV>
                <wp:extent cx="9186368" cy="10633"/>
                <wp:effectExtent l="19050" t="19050" r="34290" b="27940"/>
                <wp:wrapNone/>
                <wp:docPr id="1395626297" name="Straight Connector 8"/>
                <wp:cNvGraphicFramePr/>
                <a:graphic xmlns:a="http://schemas.openxmlformats.org/drawingml/2006/main">
                  <a:graphicData uri="http://schemas.microsoft.com/office/word/2010/wordprocessingShape">
                    <wps:wsp>
                      <wps:cNvCnPr/>
                      <wps:spPr>
                        <a:xfrm flipV="1">
                          <a:off x="0" y="0"/>
                          <a:ext cx="9186368" cy="10633"/>
                        </a:xfrm>
                        <a:prstGeom prst="line">
                          <a:avLst/>
                        </a:prstGeom>
                        <a:ln w="28575"/>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v:line id="Straight Connector 8"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ecaf33 [3208]" strokeweight="2.25pt" from="0,1.45pt" to="723.35pt,2.3pt" w14:anchorId="01426F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">
                <v:stroke joinstyle="miter"/>
              </v:line>
            </w:pict>
          </mc:Fallback>
        </mc:AlternateContent>
      </w:r>
    </w:p>
    <w:p w:rsidRPr="00AD00DA" w:rsidR="00AD00DA" w:rsidP="00AD00DA" w:rsidRDefault="5A424FC9" w14:paraId="00D88669" w14:textId="54C23C83">
      <w:pPr>
        <w:spacing w:line="300" w:lineRule="atLeast"/>
        <w:rPr>
          <w:rFonts w:eastAsia="Times New Roman" w:cs="Segoe UI"/>
        </w:rPr>
      </w:pPr>
      <w:r w:rsidRPr="7F7896AE">
        <w:rPr>
          <w:rFonts w:eastAsia="Times New Roman" w:cs="Segoe UI"/>
        </w:rPr>
        <w:t xml:space="preserve">An </w:t>
      </w:r>
      <w:hyperlink w:anchor="The_Application_Year" r:id="rId19">
        <w:r w:rsidRPr="7F7896AE" w:rsidR="4E882946">
          <w:rPr>
            <w:rStyle w:val="Hyperlink"/>
          </w:rPr>
          <w:t xml:space="preserve">TIA Readiness Guide Excel Tracker </w:t>
        </w:r>
      </w:hyperlink>
      <w:r w:rsidRPr="7F7896AE">
        <w:rPr>
          <w:rFonts w:eastAsia="Times New Roman" w:cs="Segoe UI"/>
        </w:rPr>
        <w:t xml:space="preserve"> is available for school systems to track, monitor, and assess readiness levels across all seven Success Factors</w:t>
      </w:r>
      <w:r w:rsidRPr="7F7896AE" w:rsidR="1DE8380F">
        <w:rPr>
          <w:rFonts w:eastAsia="Times New Roman" w:cs="Segoe UI"/>
        </w:rPr>
        <w:t xml:space="preserve">. </w:t>
      </w:r>
    </w:p>
    <w:p w:rsidRPr="007A7B78" w:rsidR="008D6CF0" w:rsidP="009941DE" w:rsidRDefault="008D6CF0" w14:paraId="3CDC0451" w14:textId="77777777">
      <w:pPr>
        <w:spacing w:after="160"/>
      </w:pPr>
    </w:p>
    <w:sectPr w:rsidRPr="007A7B78" w:rsidR="008D6CF0" w:rsidSect="0064659F">
      <w:footerReference w:type="default" r:id="rId20"/>
      <w:headerReference w:type="first" r:id="rId21"/>
      <w:footerReference w:type="first" r:id="rId22"/>
      <w:pgSz w:w="15840" w:h="12240" w:orient="landscape"/>
      <w:pgMar w:top="720" w:right="720" w:bottom="720" w:left="1080" w:header="432" w:footer="14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04D91" w:rsidP="0012010E" w:rsidRDefault="00604D91" w14:paraId="19E60F43" w14:textId="77777777">
      <w:pPr>
        <w:spacing w:line="240" w:lineRule="auto"/>
      </w:pPr>
      <w:r>
        <w:separator/>
      </w:r>
    </w:p>
  </w:endnote>
  <w:endnote w:type="continuationSeparator" w:id="0">
    <w:p w:rsidR="00604D91" w:rsidP="0012010E" w:rsidRDefault="00604D91" w14:paraId="36A1008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SemiBold">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sdt>
    <w:sdtPr>
      <w:id w:val="-594167492"/>
      <w:docPartObj>
        <w:docPartGallery w:val="Page Numbers (Bottom of Page)"/>
        <w:docPartUnique/>
      </w:docPartObj>
    </w:sdtPr>
    <w:sdtEndPr>
      <w:rPr>
        <w:noProof/>
        <w:color w:val="404040" w:themeColor="text1" w:themeTint="BF"/>
        <w:sz w:val="18"/>
        <w:szCs w:val="18"/>
      </w:rPr>
    </w:sdtEndPr>
    <w:sdtContent>
      <w:p w:rsidRPr="00C66E78" w:rsidR="00C66E78" w:rsidRDefault="00C66E78" w14:paraId="2C779AC2" w14:textId="77777777">
        <w:pPr>
          <w:pStyle w:val="Footer"/>
          <w:jc w:val="right"/>
          <w:rPr>
            <w:color w:val="404040" w:themeColor="text1" w:themeTint="BF"/>
            <w:sz w:val="18"/>
            <w:szCs w:val="18"/>
          </w:rPr>
        </w:pPr>
        <w:r>
          <w:rPr>
            <w:noProof/>
          </w:rPr>
          <w:drawing>
            <wp:anchor distT="0" distB="0" distL="114300" distR="114300" simplePos="0" relativeHeight="251658242" behindDoc="1" locked="0" layoutInCell="1" allowOverlap="1" wp14:anchorId="19FCB86B" wp14:editId="41045268">
              <wp:simplePos x="0" y="0"/>
              <wp:positionH relativeFrom="page">
                <wp:align>center</wp:align>
              </wp:positionH>
              <wp:positionV relativeFrom="bottomMargin">
                <wp:posOffset>-27305</wp:posOffset>
              </wp:positionV>
              <wp:extent cx="20273860" cy="338328"/>
              <wp:effectExtent l="0" t="0" r="0" b="5080"/>
              <wp:wrapSquare wrapText="bothSides"/>
              <wp:docPr id="480149578" name="Picture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149578" name="Picture 43">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73860" cy="3383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66E78">
          <w:rPr>
            <w:color w:val="404040" w:themeColor="text1" w:themeTint="BF"/>
            <w:sz w:val="18"/>
            <w:szCs w:val="18"/>
          </w:rPr>
          <w:fldChar w:fldCharType="begin"/>
        </w:r>
        <w:r w:rsidRPr="00C66E78">
          <w:rPr>
            <w:color w:val="404040" w:themeColor="text1" w:themeTint="BF"/>
            <w:sz w:val="18"/>
            <w:szCs w:val="18"/>
          </w:rPr>
          <w:instrText xml:space="preserve"> PAGE   \* MERGEFORMAT </w:instrText>
        </w:r>
        <w:r w:rsidRPr="00C66E78">
          <w:rPr>
            <w:color w:val="404040" w:themeColor="text1" w:themeTint="BF"/>
            <w:sz w:val="18"/>
            <w:szCs w:val="18"/>
          </w:rPr>
          <w:fldChar w:fldCharType="separate"/>
        </w:r>
        <w:r w:rsidRPr="00C66E78">
          <w:rPr>
            <w:noProof/>
            <w:color w:val="404040" w:themeColor="text1" w:themeTint="BF"/>
            <w:sz w:val="18"/>
            <w:szCs w:val="18"/>
          </w:rPr>
          <w:t>2</w:t>
        </w:r>
        <w:r w:rsidRPr="00C66E78">
          <w:rPr>
            <w:noProof/>
            <w:color w:val="404040" w:themeColor="text1" w:themeTint="BF"/>
            <w:sz w:val="18"/>
            <w:szCs w:val="18"/>
          </w:rPr>
          <w:fldChar w:fldCharType="end"/>
        </w:r>
      </w:p>
    </w:sdtContent>
  </w:sdt>
  <w:p w:rsidRPr="00D11959" w:rsidR="000A73A9" w:rsidRDefault="00D11959" w14:paraId="0378BDA7" w14:textId="77777777">
    <w:pPr>
      <w:pStyle w:val="Footer"/>
      <w:rPr>
        <w:sz w:val="18"/>
        <w:szCs w:val="18"/>
      </w:rPr>
    </w:pPr>
    <w:r>
      <w:rPr>
        <w:sz w:val="18"/>
        <w:szCs w:val="18"/>
      </w:rPr>
      <w:ptab w:alignment="center" w:relativeTo="margin"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p w:rsidRPr="00C66E78" w:rsidR="00C66E78" w:rsidRDefault="00C66E78" w14:paraId="582598F2" w14:textId="77777777">
    <w:pPr>
      <w:pStyle w:val="Footer"/>
      <w:jc w:val="right"/>
      <w:rPr>
        <w:color w:val="404040" w:themeColor="text1" w:themeTint="BF"/>
        <w:sz w:val="18"/>
        <w:szCs w:val="18"/>
      </w:rPr>
    </w:pPr>
    <w:r>
      <w:rPr>
        <w:noProof/>
      </w:rPr>
      <w:drawing>
        <wp:anchor distT="0" distB="0" distL="114300" distR="114300" simplePos="0" relativeHeight="251658241" behindDoc="0" locked="0" layoutInCell="1" allowOverlap="1" wp14:anchorId="75BBA1C0" wp14:editId="5DDA48FB">
          <wp:simplePos x="0" y="0"/>
          <wp:positionH relativeFrom="page">
            <wp:align>center</wp:align>
          </wp:positionH>
          <wp:positionV relativeFrom="bottomMargin">
            <wp:posOffset>18415</wp:posOffset>
          </wp:positionV>
          <wp:extent cx="20381032" cy="283464"/>
          <wp:effectExtent l="0" t="0" r="0" b="2540"/>
          <wp:wrapSquare wrapText="bothSides"/>
          <wp:docPr id="427059260" name="Picture 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059260" name="Picture 41">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b="16667"/>
                  <a:stretch>
                    <a:fillRect/>
                  </a:stretch>
                </pic:blipFill>
                <pic:spPr bwMode="auto">
                  <a:xfrm>
                    <a:off x="0" y="0"/>
                    <a:ext cx="20381032" cy="28346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2030285627"/>
        <w:docPartObj>
          <w:docPartGallery w:val="Page Numbers (Bottom of Page)"/>
          <w:docPartUnique/>
        </w:docPartObj>
      </w:sdtPr>
      <w:sdtEndPr>
        <w:rPr>
          <w:noProof/>
          <w:color w:val="404040" w:themeColor="text1" w:themeTint="BF"/>
          <w:sz w:val="18"/>
          <w:szCs w:val="18"/>
        </w:rPr>
      </w:sdtEndPr>
      <w:sdtContent>
        <w:r w:rsidRPr="00C66E78">
          <w:rPr>
            <w:color w:val="404040" w:themeColor="text1" w:themeTint="BF"/>
            <w:sz w:val="18"/>
            <w:szCs w:val="18"/>
          </w:rPr>
          <w:fldChar w:fldCharType="begin"/>
        </w:r>
        <w:r w:rsidRPr="00C66E78">
          <w:rPr>
            <w:color w:val="404040" w:themeColor="text1" w:themeTint="BF"/>
            <w:sz w:val="18"/>
            <w:szCs w:val="18"/>
          </w:rPr>
          <w:instrText xml:space="preserve"> PAGE   \* MERGEFORMAT </w:instrText>
        </w:r>
        <w:r w:rsidRPr="00C66E78">
          <w:rPr>
            <w:color w:val="404040" w:themeColor="text1" w:themeTint="BF"/>
            <w:sz w:val="18"/>
            <w:szCs w:val="18"/>
          </w:rPr>
          <w:fldChar w:fldCharType="separate"/>
        </w:r>
        <w:r w:rsidRPr="00C66E78">
          <w:rPr>
            <w:noProof/>
            <w:color w:val="404040" w:themeColor="text1" w:themeTint="BF"/>
            <w:sz w:val="18"/>
            <w:szCs w:val="18"/>
          </w:rPr>
          <w:t>2</w:t>
        </w:r>
        <w:r w:rsidRPr="00C66E78">
          <w:rPr>
            <w:noProof/>
            <w:color w:val="404040" w:themeColor="text1" w:themeTint="BF"/>
            <w:sz w:val="18"/>
            <w:szCs w:val="18"/>
          </w:rPr>
          <w:fldChar w:fldCharType="end"/>
        </w:r>
      </w:sdtContent>
    </w:sdt>
  </w:p>
  <w:p w:rsidRPr="00D11959" w:rsidR="00EA6765" w:rsidP="005E5DE5" w:rsidRDefault="001D05FA" w14:paraId="35694EC9" w14:textId="77777777">
    <w:pPr>
      <w:rPr>
        <w:sz w:val="18"/>
        <w:szCs w:val="18"/>
      </w:rPr>
    </w:pPr>
    <w:r w:rsidRPr="00D11959">
      <w:rPr>
        <w:sz w:val="18"/>
        <w:szCs w:val="18"/>
      </w:rPr>
      <w:ptab w:alignment="center" w:relativeTo="margin"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04D91" w:rsidP="0012010E" w:rsidRDefault="00604D91" w14:paraId="06A5DC59" w14:textId="77777777">
      <w:pPr>
        <w:spacing w:line="240" w:lineRule="auto"/>
      </w:pPr>
      <w:r>
        <w:separator/>
      </w:r>
    </w:p>
  </w:footnote>
  <w:footnote w:type="continuationSeparator" w:id="0">
    <w:p w:rsidR="00604D91" w:rsidP="0012010E" w:rsidRDefault="00604D91" w14:paraId="224EE458"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p w:rsidR="00611224" w:rsidRDefault="00FE004B" w14:paraId="6F5F8F24" w14:textId="62BA5300">
    <w:pPr>
      <w:pStyle w:val="Header"/>
    </w:pPr>
    <w:r>
      <w:rPr>
        <w:noProof/>
      </w:rPr>
      <w:drawing>
        <wp:anchor distT="0" distB="0" distL="114300" distR="114300" simplePos="0" relativeHeight="251658240" behindDoc="0" locked="0" layoutInCell="1" allowOverlap="1" wp14:anchorId="3DA6DFBC" wp14:editId="7054BD44">
          <wp:simplePos x="0" y="0"/>
          <wp:positionH relativeFrom="rightMargin">
            <wp:posOffset>-1188720</wp:posOffset>
          </wp:positionH>
          <wp:positionV relativeFrom="topMargin">
            <wp:posOffset>457200</wp:posOffset>
          </wp:positionV>
          <wp:extent cx="1161288" cy="539496"/>
          <wp:effectExtent l="0" t="0" r="1270" b="0"/>
          <wp:wrapSquare wrapText="bothSides"/>
          <wp:docPr id="2096692362"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697789"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161288" cy="53949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549D">
      <w:ptab w:alignment="right" w:relativeTo="margin"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4">
    <w:nsid w:val="4e72a087"/>
    <w:multiLevelType xmlns:w="http://schemas.openxmlformats.org/wordprocessingml/2006/main" w:val="hybridMultilevel"/>
    <w:lvl xmlns:w="http://schemas.openxmlformats.org/wordprocessingml/2006/main" w:ilvl="0">
      <w:start w:val="1"/>
      <w:numFmt w:val="upp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w:abstractNumId="0" w15:restartNumberingAfterBreak="0">
    <w:nsid w:val="05FA7F48"/>
    <w:multiLevelType w:val="hybridMultilevel"/>
    <w:tmpl w:val="8BD621FC"/>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64C4F58"/>
    <w:multiLevelType w:val="hybridMultilevel"/>
    <w:tmpl w:val="3C9A3036"/>
    <w:lvl w:ilvl="0" w:tplc="04090003">
      <w:start w:val="1"/>
      <w:numFmt w:val="bullet"/>
      <w:lvlText w:val="o"/>
      <w:lvlJc w:val="left"/>
      <w:pPr>
        <w:ind w:left="1440" w:hanging="360"/>
      </w:pPr>
      <w:rPr>
        <w:rFonts w:hint="default" w:ascii="Courier New" w:hAnsi="Courier New" w:cs="Courier New"/>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 w15:restartNumberingAfterBreak="0">
    <w:nsid w:val="08D8702C"/>
    <w:multiLevelType w:val="hybridMultilevel"/>
    <w:tmpl w:val="4D52A32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0A627606"/>
    <w:multiLevelType w:val="hybridMultilevel"/>
    <w:tmpl w:val="27543A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C0004E"/>
    <w:multiLevelType w:val="hybridMultilevel"/>
    <w:tmpl w:val="244867E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0C8C76D2"/>
    <w:multiLevelType w:val="hybridMultilevel"/>
    <w:tmpl w:val="D80A90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AA0C55"/>
    <w:multiLevelType w:val="hybridMultilevel"/>
    <w:tmpl w:val="90B620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457544"/>
    <w:multiLevelType w:val="hybridMultilevel"/>
    <w:tmpl w:val="A6FA4F98"/>
    <w:lvl w:ilvl="0" w:tplc="04090003">
      <w:start w:val="1"/>
      <w:numFmt w:val="bullet"/>
      <w:lvlText w:val="o"/>
      <w:lvlJc w:val="left"/>
      <w:pPr>
        <w:ind w:left="1440" w:hanging="360"/>
      </w:pPr>
      <w:rPr>
        <w:rFonts w:hint="default" w:ascii="Courier New" w:hAnsi="Courier New" w:cs="Courier New"/>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8" w15:restartNumberingAfterBreak="0">
    <w:nsid w:val="17B81DF8"/>
    <w:multiLevelType w:val="hybridMultilevel"/>
    <w:tmpl w:val="C600A9DA"/>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9" w15:restartNumberingAfterBreak="0">
    <w:nsid w:val="19A75AB9"/>
    <w:multiLevelType w:val="hybridMultilevel"/>
    <w:tmpl w:val="191C967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1E02624D"/>
    <w:multiLevelType w:val="hybridMultilevel"/>
    <w:tmpl w:val="6AE6689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1E073058"/>
    <w:multiLevelType w:val="hybridMultilevel"/>
    <w:tmpl w:val="D6A28C86"/>
    <w:lvl w:ilvl="0" w:tplc="04090003">
      <w:start w:val="1"/>
      <w:numFmt w:val="bullet"/>
      <w:lvlText w:val="o"/>
      <w:lvlJc w:val="left"/>
      <w:pPr>
        <w:ind w:left="1440" w:hanging="360"/>
      </w:pPr>
      <w:rPr>
        <w:rFonts w:hint="default" w:ascii="Courier New" w:hAnsi="Courier New" w:cs="Courier New"/>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2" w15:restartNumberingAfterBreak="0">
    <w:nsid w:val="1EFF4D40"/>
    <w:multiLevelType w:val="hybridMultilevel"/>
    <w:tmpl w:val="6C9AB63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21685555"/>
    <w:multiLevelType w:val="hybridMultilevel"/>
    <w:tmpl w:val="F7202660"/>
    <w:lvl w:ilvl="0" w:tplc="04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2FF3CDF"/>
    <w:multiLevelType w:val="hybridMultilevel"/>
    <w:tmpl w:val="28B4D8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D47755"/>
    <w:multiLevelType w:val="hybridMultilevel"/>
    <w:tmpl w:val="D6005E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4633D3"/>
    <w:multiLevelType w:val="hybridMultilevel"/>
    <w:tmpl w:val="253CF1A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38B363C2"/>
    <w:multiLevelType w:val="hybridMultilevel"/>
    <w:tmpl w:val="F6A0E73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3900664B"/>
    <w:multiLevelType w:val="hybridMultilevel"/>
    <w:tmpl w:val="EE90A5B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399D7903"/>
    <w:multiLevelType w:val="hybridMultilevel"/>
    <w:tmpl w:val="79564B5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3BF975F6"/>
    <w:multiLevelType w:val="hybridMultilevel"/>
    <w:tmpl w:val="475C2082"/>
    <w:lvl w:ilvl="0" w:tplc="04090003">
      <w:start w:val="1"/>
      <w:numFmt w:val="bullet"/>
      <w:lvlText w:val="o"/>
      <w:lvlJc w:val="left"/>
      <w:pPr>
        <w:ind w:left="1440" w:hanging="360"/>
      </w:pPr>
      <w:rPr>
        <w:rFonts w:hint="default" w:ascii="Courier New" w:hAnsi="Courier New" w:cs="Courier New"/>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1" w15:restartNumberingAfterBreak="0">
    <w:nsid w:val="3CCC29A2"/>
    <w:multiLevelType w:val="hybridMultilevel"/>
    <w:tmpl w:val="A5C887C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3D676B2B"/>
    <w:multiLevelType w:val="hybridMultilevel"/>
    <w:tmpl w:val="30AA59D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4FBD3994"/>
    <w:multiLevelType w:val="hybridMultilevel"/>
    <w:tmpl w:val="DCC2ADC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508537AF"/>
    <w:multiLevelType w:val="hybridMultilevel"/>
    <w:tmpl w:val="DA6E42D6"/>
    <w:lvl w:ilvl="0" w:tplc="04090003">
      <w:start w:val="1"/>
      <w:numFmt w:val="bullet"/>
      <w:lvlText w:val="o"/>
      <w:lvlJc w:val="left"/>
      <w:pPr>
        <w:ind w:left="1440" w:hanging="360"/>
      </w:pPr>
      <w:rPr>
        <w:rFonts w:hint="default" w:ascii="Courier New" w:hAnsi="Courier New" w:cs="Courier New"/>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5" w15:restartNumberingAfterBreak="0">
    <w:nsid w:val="577032FC"/>
    <w:multiLevelType w:val="hybridMultilevel"/>
    <w:tmpl w:val="95A2E89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59560A70"/>
    <w:multiLevelType w:val="hybridMultilevel"/>
    <w:tmpl w:val="334EAE7A"/>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6785391F"/>
    <w:multiLevelType w:val="hybridMultilevel"/>
    <w:tmpl w:val="2D7E9D0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8" w15:restartNumberingAfterBreak="0">
    <w:nsid w:val="697B7026"/>
    <w:multiLevelType w:val="hybridMultilevel"/>
    <w:tmpl w:val="AB5A181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9" w15:restartNumberingAfterBreak="0">
    <w:nsid w:val="6EB01C5B"/>
    <w:multiLevelType w:val="hybridMultilevel"/>
    <w:tmpl w:val="EC9CC12C"/>
    <w:lvl w:ilvl="0" w:tplc="26C6F0D8">
      <w:start w:val="1"/>
      <w:numFmt w:val="bullet"/>
      <w:lvlText w:val=""/>
      <w:lvlJc w:val="left"/>
      <w:pPr>
        <w:ind w:left="720" w:hanging="360"/>
      </w:pPr>
      <w:rPr>
        <w:rFonts w:hint="default" w:ascii="Symbol" w:hAnsi="Symbol"/>
        <w:sz w:val="20"/>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0" w15:restartNumberingAfterBreak="0">
    <w:nsid w:val="73F84863"/>
    <w:multiLevelType w:val="hybridMultilevel"/>
    <w:tmpl w:val="32B499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6C6956"/>
    <w:multiLevelType w:val="hybridMultilevel"/>
    <w:tmpl w:val="C7F8060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2" w15:restartNumberingAfterBreak="0">
    <w:nsid w:val="7A235F39"/>
    <w:multiLevelType w:val="hybridMultilevel"/>
    <w:tmpl w:val="0922A7B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3" w15:restartNumberingAfterBreak="0">
    <w:nsid w:val="7FBC1F5B"/>
    <w:multiLevelType w:val="hybridMultilevel"/>
    <w:tmpl w:val="01F8CC58"/>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35">
    <w:abstractNumId w:val="34"/>
  </w:num>
  <w:num w:numId="1" w16cid:durableId="907228495">
    <w:abstractNumId w:val="19"/>
  </w:num>
  <w:num w:numId="2" w16cid:durableId="1555383103">
    <w:abstractNumId w:val="28"/>
  </w:num>
  <w:num w:numId="3" w16cid:durableId="183326681">
    <w:abstractNumId w:val="25"/>
  </w:num>
  <w:num w:numId="4" w16cid:durableId="1600799274">
    <w:abstractNumId w:val="2"/>
  </w:num>
  <w:num w:numId="5" w16cid:durableId="290747463">
    <w:abstractNumId w:val="23"/>
  </w:num>
  <w:num w:numId="6" w16cid:durableId="151682776">
    <w:abstractNumId w:val="0"/>
  </w:num>
  <w:num w:numId="7" w16cid:durableId="1744135300">
    <w:abstractNumId w:val="18"/>
  </w:num>
  <w:num w:numId="8" w16cid:durableId="1862041187">
    <w:abstractNumId w:val="26"/>
  </w:num>
  <w:num w:numId="9" w16cid:durableId="1642929839">
    <w:abstractNumId w:val="32"/>
  </w:num>
  <w:num w:numId="10" w16cid:durableId="1505510902">
    <w:abstractNumId w:val="22"/>
  </w:num>
  <w:num w:numId="11" w16cid:durableId="987439005">
    <w:abstractNumId w:val="27"/>
  </w:num>
  <w:num w:numId="12" w16cid:durableId="228158475">
    <w:abstractNumId w:val="4"/>
  </w:num>
  <w:num w:numId="13" w16cid:durableId="775641383">
    <w:abstractNumId w:val="10"/>
  </w:num>
  <w:num w:numId="14" w16cid:durableId="1882010907">
    <w:abstractNumId w:val="12"/>
  </w:num>
  <w:num w:numId="15" w16cid:durableId="2106225764">
    <w:abstractNumId w:val="31"/>
  </w:num>
  <w:num w:numId="16" w16cid:durableId="1710567481">
    <w:abstractNumId w:val="16"/>
  </w:num>
  <w:num w:numId="17" w16cid:durableId="836113236">
    <w:abstractNumId w:val="9"/>
  </w:num>
  <w:num w:numId="18" w16cid:durableId="820577901">
    <w:abstractNumId w:val="21"/>
  </w:num>
  <w:num w:numId="19" w16cid:durableId="1049768346">
    <w:abstractNumId w:val="11"/>
  </w:num>
  <w:num w:numId="20" w16cid:durableId="426115850">
    <w:abstractNumId w:val="8"/>
  </w:num>
  <w:num w:numId="21" w16cid:durableId="1138717602">
    <w:abstractNumId w:val="33"/>
  </w:num>
  <w:num w:numId="22" w16cid:durableId="1322153008">
    <w:abstractNumId w:val="24"/>
  </w:num>
  <w:num w:numId="23" w16cid:durableId="799879613">
    <w:abstractNumId w:val="7"/>
  </w:num>
  <w:num w:numId="24" w16cid:durableId="1635327841">
    <w:abstractNumId w:val="17"/>
  </w:num>
  <w:num w:numId="25" w16cid:durableId="2057780322">
    <w:abstractNumId w:val="1"/>
  </w:num>
  <w:num w:numId="26" w16cid:durableId="997726339">
    <w:abstractNumId w:val="15"/>
  </w:num>
  <w:num w:numId="27" w16cid:durableId="2122989199">
    <w:abstractNumId w:val="6"/>
  </w:num>
  <w:num w:numId="28" w16cid:durableId="611522304">
    <w:abstractNumId w:val="30"/>
  </w:num>
  <w:num w:numId="29" w16cid:durableId="274026061">
    <w:abstractNumId w:val="3"/>
  </w:num>
  <w:num w:numId="30" w16cid:durableId="328337105">
    <w:abstractNumId w:val="14"/>
  </w:num>
  <w:num w:numId="31" w16cid:durableId="1000157285">
    <w:abstractNumId w:val="5"/>
  </w:num>
  <w:num w:numId="32" w16cid:durableId="1580403256">
    <w:abstractNumId w:val="20"/>
  </w:num>
  <w:num w:numId="33" w16cid:durableId="877162894">
    <w:abstractNumId w:val="13"/>
  </w:num>
  <w:num w:numId="34" w16cid:durableId="922563857">
    <w:abstractNumId w:val="2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trackRevisions w:val="false"/>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49D"/>
    <w:rsid w:val="00001A6B"/>
    <w:rsid w:val="00003C05"/>
    <w:rsid w:val="00006CBE"/>
    <w:rsid w:val="000145C6"/>
    <w:rsid w:val="00015318"/>
    <w:rsid w:val="000174D6"/>
    <w:rsid w:val="0002586A"/>
    <w:rsid w:val="00025B5A"/>
    <w:rsid w:val="00027771"/>
    <w:rsid w:val="000313E3"/>
    <w:rsid w:val="000334D3"/>
    <w:rsid w:val="0003753C"/>
    <w:rsid w:val="00041539"/>
    <w:rsid w:val="00041787"/>
    <w:rsid w:val="000425E4"/>
    <w:rsid w:val="00042746"/>
    <w:rsid w:val="000434EB"/>
    <w:rsid w:val="00046718"/>
    <w:rsid w:val="00055836"/>
    <w:rsid w:val="0005583C"/>
    <w:rsid w:val="000657FC"/>
    <w:rsid w:val="00076C12"/>
    <w:rsid w:val="00076C26"/>
    <w:rsid w:val="000802B7"/>
    <w:rsid w:val="000847A2"/>
    <w:rsid w:val="0009127F"/>
    <w:rsid w:val="00092BD3"/>
    <w:rsid w:val="00094C52"/>
    <w:rsid w:val="00097000"/>
    <w:rsid w:val="000A2165"/>
    <w:rsid w:val="000A423E"/>
    <w:rsid w:val="000A431B"/>
    <w:rsid w:val="000A54A1"/>
    <w:rsid w:val="000A73A9"/>
    <w:rsid w:val="000B21A2"/>
    <w:rsid w:val="000B49EA"/>
    <w:rsid w:val="000B57F0"/>
    <w:rsid w:val="000B62BE"/>
    <w:rsid w:val="000C3B77"/>
    <w:rsid w:val="000C50CE"/>
    <w:rsid w:val="000D1212"/>
    <w:rsid w:val="000D5223"/>
    <w:rsid w:val="000D5F9A"/>
    <w:rsid w:val="000E2E7A"/>
    <w:rsid w:val="000F2BB7"/>
    <w:rsid w:val="00107F9E"/>
    <w:rsid w:val="00114B7E"/>
    <w:rsid w:val="00115BFA"/>
    <w:rsid w:val="0011720F"/>
    <w:rsid w:val="0012010E"/>
    <w:rsid w:val="001253F2"/>
    <w:rsid w:val="00125628"/>
    <w:rsid w:val="00131428"/>
    <w:rsid w:val="00135B10"/>
    <w:rsid w:val="00136394"/>
    <w:rsid w:val="00146464"/>
    <w:rsid w:val="00155ACA"/>
    <w:rsid w:val="00156DCD"/>
    <w:rsid w:val="00157B3D"/>
    <w:rsid w:val="00161D88"/>
    <w:rsid w:val="00165DEA"/>
    <w:rsid w:val="00173A59"/>
    <w:rsid w:val="00174D9F"/>
    <w:rsid w:val="0017622E"/>
    <w:rsid w:val="00177B52"/>
    <w:rsid w:val="0018393B"/>
    <w:rsid w:val="00193D4F"/>
    <w:rsid w:val="00195BC4"/>
    <w:rsid w:val="001A0358"/>
    <w:rsid w:val="001A4216"/>
    <w:rsid w:val="001B411A"/>
    <w:rsid w:val="001C5396"/>
    <w:rsid w:val="001D03E4"/>
    <w:rsid w:val="001D05FA"/>
    <w:rsid w:val="001D5938"/>
    <w:rsid w:val="001D734C"/>
    <w:rsid w:val="001E2FF0"/>
    <w:rsid w:val="001E5FAA"/>
    <w:rsid w:val="001F1B53"/>
    <w:rsid w:val="001F2914"/>
    <w:rsid w:val="001F66EE"/>
    <w:rsid w:val="001F7D08"/>
    <w:rsid w:val="00203E93"/>
    <w:rsid w:val="0020513C"/>
    <w:rsid w:val="00205AA8"/>
    <w:rsid w:val="00210309"/>
    <w:rsid w:val="00211EAA"/>
    <w:rsid w:val="00213744"/>
    <w:rsid w:val="00216BCA"/>
    <w:rsid w:val="00217B24"/>
    <w:rsid w:val="00220EC9"/>
    <w:rsid w:val="00221E3F"/>
    <w:rsid w:val="0022683C"/>
    <w:rsid w:val="0022723A"/>
    <w:rsid w:val="002426BA"/>
    <w:rsid w:val="002426FD"/>
    <w:rsid w:val="002473EA"/>
    <w:rsid w:val="00251F4D"/>
    <w:rsid w:val="0026128F"/>
    <w:rsid w:val="0026235A"/>
    <w:rsid w:val="00262F83"/>
    <w:rsid w:val="00267F56"/>
    <w:rsid w:val="00272E11"/>
    <w:rsid w:val="00275113"/>
    <w:rsid w:val="002835AB"/>
    <w:rsid w:val="00292287"/>
    <w:rsid w:val="00294270"/>
    <w:rsid w:val="00295845"/>
    <w:rsid w:val="0029609A"/>
    <w:rsid w:val="00296275"/>
    <w:rsid w:val="002A0983"/>
    <w:rsid w:val="002A11D7"/>
    <w:rsid w:val="002A43FC"/>
    <w:rsid w:val="002B26AA"/>
    <w:rsid w:val="002B2D52"/>
    <w:rsid w:val="002B36E9"/>
    <w:rsid w:val="002B7C2B"/>
    <w:rsid w:val="002C0828"/>
    <w:rsid w:val="002C4E85"/>
    <w:rsid w:val="002C5DC5"/>
    <w:rsid w:val="002D1C11"/>
    <w:rsid w:val="002D1E51"/>
    <w:rsid w:val="002D378D"/>
    <w:rsid w:val="002D4651"/>
    <w:rsid w:val="002D56BF"/>
    <w:rsid w:val="002E078D"/>
    <w:rsid w:val="002E1252"/>
    <w:rsid w:val="002F0291"/>
    <w:rsid w:val="002F3269"/>
    <w:rsid w:val="002F58ED"/>
    <w:rsid w:val="00300BDF"/>
    <w:rsid w:val="00301F65"/>
    <w:rsid w:val="003059BB"/>
    <w:rsid w:val="003064EC"/>
    <w:rsid w:val="003075A2"/>
    <w:rsid w:val="00312936"/>
    <w:rsid w:val="00314918"/>
    <w:rsid w:val="00315A02"/>
    <w:rsid w:val="00323B2D"/>
    <w:rsid w:val="00331A69"/>
    <w:rsid w:val="00332F1B"/>
    <w:rsid w:val="00332FFC"/>
    <w:rsid w:val="003368DD"/>
    <w:rsid w:val="00337230"/>
    <w:rsid w:val="003423FF"/>
    <w:rsid w:val="00342E47"/>
    <w:rsid w:val="00343B76"/>
    <w:rsid w:val="00345B0D"/>
    <w:rsid w:val="0035169B"/>
    <w:rsid w:val="003524D5"/>
    <w:rsid w:val="00353D4B"/>
    <w:rsid w:val="00354C7B"/>
    <w:rsid w:val="0035549D"/>
    <w:rsid w:val="00362618"/>
    <w:rsid w:val="00376B37"/>
    <w:rsid w:val="00376FDA"/>
    <w:rsid w:val="0038156B"/>
    <w:rsid w:val="003822EB"/>
    <w:rsid w:val="00383B97"/>
    <w:rsid w:val="003878B4"/>
    <w:rsid w:val="003905E2"/>
    <w:rsid w:val="0039168B"/>
    <w:rsid w:val="003925F1"/>
    <w:rsid w:val="00392647"/>
    <w:rsid w:val="00395F4D"/>
    <w:rsid w:val="00396A43"/>
    <w:rsid w:val="003B1AFC"/>
    <w:rsid w:val="003B7643"/>
    <w:rsid w:val="003C612A"/>
    <w:rsid w:val="003C65EA"/>
    <w:rsid w:val="003D04AF"/>
    <w:rsid w:val="003D20A1"/>
    <w:rsid w:val="003D2966"/>
    <w:rsid w:val="003D3B42"/>
    <w:rsid w:val="003D4F22"/>
    <w:rsid w:val="003D7320"/>
    <w:rsid w:val="003D7465"/>
    <w:rsid w:val="003E6DC4"/>
    <w:rsid w:val="003F2445"/>
    <w:rsid w:val="003F5422"/>
    <w:rsid w:val="003F5DFA"/>
    <w:rsid w:val="003F736D"/>
    <w:rsid w:val="003F75BF"/>
    <w:rsid w:val="004012B7"/>
    <w:rsid w:val="004031A9"/>
    <w:rsid w:val="004052AB"/>
    <w:rsid w:val="004125D7"/>
    <w:rsid w:val="0041384D"/>
    <w:rsid w:val="00414E64"/>
    <w:rsid w:val="004167E9"/>
    <w:rsid w:val="00417002"/>
    <w:rsid w:val="00417A84"/>
    <w:rsid w:val="00420205"/>
    <w:rsid w:val="004239E0"/>
    <w:rsid w:val="00424AF2"/>
    <w:rsid w:val="004258F3"/>
    <w:rsid w:val="0042627A"/>
    <w:rsid w:val="00426DED"/>
    <w:rsid w:val="00426F3C"/>
    <w:rsid w:val="004327AB"/>
    <w:rsid w:val="004345FD"/>
    <w:rsid w:val="004359BF"/>
    <w:rsid w:val="004361E9"/>
    <w:rsid w:val="004367D5"/>
    <w:rsid w:val="00443A3F"/>
    <w:rsid w:val="00444566"/>
    <w:rsid w:val="0044475C"/>
    <w:rsid w:val="00446E17"/>
    <w:rsid w:val="00447291"/>
    <w:rsid w:val="00453C77"/>
    <w:rsid w:val="00455628"/>
    <w:rsid w:val="0046139F"/>
    <w:rsid w:val="00462533"/>
    <w:rsid w:val="00472569"/>
    <w:rsid w:val="004745A2"/>
    <w:rsid w:val="0047470C"/>
    <w:rsid w:val="00474722"/>
    <w:rsid w:val="004757B8"/>
    <w:rsid w:val="00482591"/>
    <w:rsid w:val="00483FCB"/>
    <w:rsid w:val="00485E7F"/>
    <w:rsid w:val="00490B5A"/>
    <w:rsid w:val="004A0746"/>
    <w:rsid w:val="004A3FD1"/>
    <w:rsid w:val="004B111C"/>
    <w:rsid w:val="004B1F07"/>
    <w:rsid w:val="004B50FF"/>
    <w:rsid w:val="004B644E"/>
    <w:rsid w:val="004B666B"/>
    <w:rsid w:val="004C1B00"/>
    <w:rsid w:val="004C2EF4"/>
    <w:rsid w:val="004C4B4A"/>
    <w:rsid w:val="004D0C30"/>
    <w:rsid w:val="004D587B"/>
    <w:rsid w:val="004D722A"/>
    <w:rsid w:val="004E0844"/>
    <w:rsid w:val="004E21A4"/>
    <w:rsid w:val="004E2BC2"/>
    <w:rsid w:val="004E4832"/>
    <w:rsid w:val="004E64A3"/>
    <w:rsid w:val="004E774E"/>
    <w:rsid w:val="004F0851"/>
    <w:rsid w:val="004F0E5C"/>
    <w:rsid w:val="004F78BE"/>
    <w:rsid w:val="00502B5F"/>
    <w:rsid w:val="0050385F"/>
    <w:rsid w:val="00506159"/>
    <w:rsid w:val="0050730B"/>
    <w:rsid w:val="005111D6"/>
    <w:rsid w:val="00522F50"/>
    <w:rsid w:val="00523514"/>
    <w:rsid w:val="00524B0D"/>
    <w:rsid w:val="005315F3"/>
    <w:rsid w:val="005347D5"/>
    <w:rsid w:val="00534ECE"/>
    <w:rsid w:val="00537DBD"/>
    <w:rsid w:val="00540744"/>
    <w:rsid w:val="00544298"/>
    <w:rsid w:val="00544D96"/>
    <w:rsid w:val="00545425"/>
    <w:rsid w:val="00555CA1"/>
    <w:rsid w:val="00556D63"/>
    <w:rsid w:val="00557644"/>
    <w:rsid w:val="0056053E"/>
    <w:rsid w:val="00564B25"/>
    <w:rsid w:val="005665D1"/>
    <w:rsid w:val="0057019A"/>
    <w:rsid w:val="00571DEA"/>
    <w:rsid w:val="0057255A"/>
    <w:rsid w:val="00576561"/>
    <w:rsid w:val="00582656"/>
    <w:rsid w:val="005831CF"/>
    <w:rsid w:val="005866F5"/>
    <w:rsid w:val="00590816"/>
    <w:rsid w:val="005A0F84"/>
    <w:rsid w:val="005A1E01"/>
    <w:rsid w:val="005A3DC0"/>
    <w:rsid w:val="005A40CC"/>
    <w:rsid w:val="005B027D"/>
    <w:rsid w:val="005B0452"/>
    <w:rsid w:val="005B36FF"/>
    <w:rsid w:val="005B3A28"/>
    <w:rsid w:val="005B417B"/>
    <w:rsid w:val="005B7462"/>
    <w:rsid w:val="005C1235"/>
    <w:rsid w:val="005C3DFE"/>
    <w:rsid w:val="005D385D"/>
    <w:rsid w:val="005D5C17"/>
    <w:rsid w:val="005D7C03"/>
    <w:rsid w:val="005E09D7"/>
    <w:rsid w:val="005E5DE5"/>
    <w:rsid w:val="005E6080"/>
    <w:rsid w:val="005E6727"/>
    <w:rsid w:val="005E7983"/>
    <w:rsid w:val="005F2D4E"/>
    <w:rsid w:val="00601403"/>
    <w:rsid w:val="00602D3D"/>
    <w:rsid w:val="00604606"/>
    <w:rsid w:val="00604D91"/>
    <w:rsid w:val="006079BE"/>
    <w:rsid w:val="00611224"/>
    <w:rsid w:val="0061734C"/>
    <w:rsid w:val="00617383"/>
    <w:rsid w:val="00621E96"/>
    <w:rsid w:val="0062229E"/>
    <w:rsid w:val="00623FAB"/>
    <w:rsid w:val="00630282"/>
    <w:rsid w:val="00642614"/>
    <w:rsid w:val="00643AB4"/>
    <w:rsid w:val="006444CB"/>
    <w:rsid w:val="0064659F"/>
    <w:rsid w:val="0066015A"/>
    <w:rsid w:val="00663A59"/>
    <w:rsid w:val="00682416"/>
    <w:rsid w:val="00687208"/>
    <w:rsid w:val="00692960"/>
    <w:rsid w:val="006A648F"/>
    <w:rsid w:val="006B02A7"/>
    <w:rsid w:val="006B08D9"/>
    <w:rsid w:val="006B117E"/>
    <w:rsid w:val="006B1F23"/>
    <w:rsid w:val="006B3027"/>
    <w:rsid w:val="006C15AD"/>
    <w:rsid w:val="006C3071"/>
    <w:rsid w:val="006C43D4"/>
    <w:rsid w:val="006C606E"/>
    <w:rsid w:val="006D45F4"/>
    <w:rsid w:val="006D5EDE"/>
    <w:rsid w:val="006D785E"/>
    <w:rsid w:val="006E04B2"/>
    <w:rsid w:val="006E0D20"/>
    <w:rsid w:val="006E2503"/>
    <w:rsid w:val="006E380E"/>
    <w:rsid w:val="006E4532"/>
    <w:rsid w:val="006E662B"/>
    <w:rsid w:val="006F55EE"/>
    <w:rsid w:val="006F56D4"/>
    <w:rsid w:val="006F5702"/>
    <w:rsid w:val="007013F4"/>
    <w:rsid w:val="007036E3"/>
    <w:rsid w:val="00705B21"/>
    <w:rsid w:val="00706990"/>
    <w:rsid w:val="00707BF1"/>
    <w:rsid w:val="00707FBD"/>
    <w:rsid w:val="00710FBC"/>
    <w:rsid w:val="007110D7"/>
    <w:rsid w:val="00712914"/>
    <w:rsid w:val="00716F76"/>
    <w:rsid w:val="00717645"/>
    <w:rsid w:val="00717B3A"/>
    <w:rsid w:val="007209D7"/>
    <w:rsid w:val="0072140B"/>
    <w:rsid w:val="00721B2B"/>
    <w:rsid w:val="007274F6"/>
    <w:rsid w:val="00730DC4"/>
    <w:rsid w:val="00741B6C"/>
    <w:rsid w:val="0074293D"/>
    <w:rsid w:val="00745F5B"/>
    <w:rsid w:val="0075388A"/>
    <w:rsid w:val="0075549E"/>
    <w:rsid w:val="00763C98"/>
    <w:rsid w:val="00766E43"/>
    <w:rsid w:val="00770CBB"/>
    <w:rsid w:val="007720D0"/>
    <w:rsid w:val="0077299F"/>
    <w:rsid w:val="00772E6B"/>
    <w:rsid w:val="00775744"/>
    <w:rsid w:val="00780752"/>
    <w:rsid w:val="00787C2F"/>
    <w:rsid w:val="007940B4"/>
    <w:rsid w:val="007961E1"/>
    <w:rsid w:val="007A0645"/>
    <w:rsid w:val="007A1228"/>
    <w:rsid w:val="007A565E"/>
    <w:rsid w:val="007A64C2"/>
    <w:rsid w:val="007A7B78"/>
    <w:rsid w:val="007B0934"/>
    <w:rsid w:val="007B16A4"/>
    <w:rsid w:val="007B1E1D"/>
    <w:rsid w:val="007B65E9"/>
    <w:rsid w:val="007B7821"/>
    <w:rsid w:val="007C0B9F"/>
    <w:rsid w:val="007C1AFD"/>
    <w:rsid w:val="007C1D55"/>
    <w:rsid w:val="007C443B"/>
    <w:rsid w:val="007C7448"/>
    <w:rsid w:val="007D0E71"/>
    <w:rsid w:val="007D5111"/>
    <w:rsid w:val="007D55DF"/>
    <w:rsid w:val="007F1708"/>
    <w:rsid w:val="007F44DA"/>
    <w:rsid w:val="007F65B0"/>
    <w:rsid w:val="007F679A"/>
    <w:rsid w:val="007F6B40"/>
    <w:rsid w:val="007F7776"/>
    <w:rsid w:val="00800DB1"/>
    <w:rsid w:val="008056EE"/>
    <w:rsid w:val="0081463D"/>
    <w:rsid w:val="00815F78"/>
    <w:rsid w:val="00815FDF"/>
    <w:rsid w:val="00823F0B"/>
    <w:rsid w:val="0082734F"/>
    <w:rsid w:val="008367A3"/>
    <w:rsid w:val="0084724E"/>
    <w:rsid w:val="00847E1F"/>
    <w:rsid w:val="0085576B"/>
    <w:rsid w:val="00857CF4"/>
    <w:rsid w:val="008616D3"/>
    <w:rsid w:val="00863BBB"/>
    <w:rsid w:val="00867A1C"/>
    <w:rsid w:val="00872EFF"/>
    <w:rsid w:val="00874974"/>
    <w:rsid w:val="008762ED"/>
    <w:rsid w:val="00877DB0"/>
    <w:rsid w:val="00882A90"/>
    <w:rsid w:val="00893AAA"/>
    <w:rsid w:val="008948C2"/>
    <w:rsid w:val="008977E8"/>
    <w:rsid w:val="008A2F84"/>
    <w:rsid w:val="008A448C"/>
    <w:rsid w:val="008A466D"/>
    <w:rsid w:val="008A590A"/>
    <w:rsid w:val="008B14A6"/>
    <w:rsid w:val="008B238D"/>
    <w:rsid w:val="008B2A89"/>
    <w:rsid w:val="008B3AB5"/>
    <w:rsid w:val="008B49D0"/>
    <w:rsid w:val="008B654B"/>
    <w:rsid w:val="008C14DE"/>
    <w:rsid w:val="008C2F07"/>
    <w:rsid w:val="008D0F06"/>
    <w:rsid w:val="008D1ABC"/>
    <w:rsid w:val="008D517D"/>
    <w:rsid w:val="008D5720"/>
    <w:rsid w:val="008D6CF0"/>
    <w:rsid w:val="008D7292"/>
    <w:rsid w:val="008E5DF8"/>
    <w:rsid w:val="008E6753"/>
    <w:rsid w:val="00910599"/>
    <w:rsid w:val="009111E5"/>
    <w:rsid w:val="009235E0"/>
    <w:rsid w:val="00926CB2"/>
    <w:rsid w:val="0093118E"/>
    <w:rsid w:val="009515B1"/>
    <w:rsid w:val="00955776"/>
    <w:rsid w:val="00955F20"/>
    <w:rsid w:val="00960F00"/>
    <w:rsid w:val="0096253B"/>
    <w:rsid w:val="00966434"/>
    <w:rsid w:val="00973853"/>
    <w:rsid w:val="0098020B"/>
    <w:rsid w:val="009805B9"/>
    <w:rsid w:val="009807DE"/>
    <w:rsid w:val="00986DDA"/>
    <w:rsid w:val="009907CE"/>
    <w:rsid w:val="009941DE"/>
    <w:rsid w:val="00994D66"/>
    <w:rsid w:val="009962B8"/>
    <w:rsid w:val="009A0D30"/>
    <w:rsid w:val="009B55BC"/>
    <w:rsid w:val="009B75F7"/>
    <w:rsid w:val="009C0765"/>
    <w:rsid w:val="009C0B85"/>
    <w:rsid w:val="009C5B2E"/>
    <w:rsid w:val="009D0CBB"/>
    <w:rsid w:val="009D3F35"/>
    <w:rsid w:val="009D40D0"/>
    <w:rsid w:val="009E10FC"/>
    <w:rsid w:val="009E6A41"/>
    <w:rsid w:val="009F6BF4"/>
    <w:rsid w:val="00A01634"/>
    <w:rsid w:val="00A0185E"/>
    <w:rsid w:val="00A02308"/>
    <w:rsid w:val="00A101EC"/>
    <w:rsid w:val="00A14A62"/>
    <w:rsid w:val="00A20731"/>
    <w:rsid w:val="00A21178"/>
    <w:rsid w:val="00A22671"/>
    <w:rsid w:val="00A24382"/>
    <w:rsid w:val="00A2663B"/>
    <w:rsid w:val="00A26BF9"/>
    <w:rsid w:val="00A31659"/>
    <w:rsid w:val="00A3185D"/>
    <w:rsid w:val="00A349D7"/>
    <w:rsid w:val="00A47022"/>
    <w:rsid w:val="00A52229"/>
    <w:rsid w:val="00A53AB2"/>
    <w:rsid w:val="00A5685E"/>
    <w:rsid w:val="00A57990"/>
    <w:rsid w:val="00A631FF"/>
    <w:rsid w:val="00A64612"/>
    <w:rsid w:val="00A67170"/>
    <w:rsid w:val="00A740F1"/>
    <w:rsid w:val="00A8174D"/>
    <w:rsid w:val="00A82FD5"/>
    <w:rsid w:val="00A90A59"/>
    <w:rsid w:val="00A93DF5"/>
    <w:rsid w:val="00A94964"/>
    <w:rsid w:val="00A94F3A"/>
    <w:rsid w:val="00A951E4"/>
    <w:rsid w:val="00A97F5C"/>
    <w:rsid w:val="00AA21C6"/>
    <w:rsid w:val="00AA42E8"/>
    <w:rsid w:val="00AB0059"/>
    <w:rsid w:val="00AB01B1"/>
    <w:rsid w:val="00AB5F12"/>
    <w:rsid w:val="00AC0291"/>
    <w:rsid w:val="00AC2DF2"/>
    <w:rsid w:val="00AC58A0"/>
    <w:rsid w:val="00AC5A41"/>
    <w:rsid w:val="00AC60B6"/>
    <w:rsid w:val="00AD00DA"/>
    <w:rsid w:val="00AD035A"/>
    <w:rsid w:val="00AD074B"/>
    <w:rsid w:val="00AD0AB8"/>
    <w:rsid w:val="00AD39C5"/>
    <w:rsid w:val="00AD3B2E"/>
    <w:rsid w:val="00AE2020"/>
    <w:rsid w:val="00AF03BC"/>
    <w:rsid w:val="00B06D81"/>
    <w:rsid w:val="00B07301"/>
    <w:rsid w:val="00B10225"/>
    <w:rsid w:val="00B10FE0"/>
    <w:rsid w:val="00B12A2B"/>
    <w:rsid w:val="00B22237"/>
    <w:rsid w:val="00B23519"/>
    <w:rsid w:val="00B23B19"/>
    <w:rsid w:val="00B32E9E"/>
    <w:rsid w:val="00B3489C"/>
    <w:rsid w:val="00B40D5E"/>
    <w:rsid w:val="00B42C94"/>
    <w:rsid w:val="00B42F51"/>
    <w:rsid w:val="00B44124"/>
    <w:rsid w:val="00B50C2B"/>
    <w:rsid w:val="00B5178F"/>
    <w:rsid w:val="00B52259"/>
    <w:rsid w:val="00B61994"/>
    <w:rsid w:val="00B61EA8"/>
    <w:rsid w:val="00B636A0"/>
    <w:rsid w:val="00B65800"/>
    <w:rsid w:val="00B66C1D"/>
    <w:rsid w:val="00B67130"/>
    <w:rsid w:val="00B700E3"/>
    <w:rsid w:val="00B71066"/>
    <w:rsid w:val="00B732D1"/>
    <w:rsid w:val="00B76E2C"/>
    <w:rsid w:val="00B808CE"/>
    <w:rsid w:val="00B85486"/>
    <w:rsid w:val="00B95426"/>
    <w:rsid w:val="00B96DF2"/>
    <w:rsid w:val="00BA023D"/>
    <w:rsid w:val="00BA2A2E"/>
    <w:rsid w:val="00BA54B9"/>
    <w:rsid w:val="00BA7EB0"/>
    <w:rsid w:val="00BB02AE"/>
    <w:rsid w:val="00BB31B0"/>
    <w:rsid w:val="00BB41DF"/>
    <w:rsid w:val="00BB4C9B"/>
    <w:rsid w:val="00BB50ED"/>
    <w:rsid w:val="00BB7B2B"/>
    <w:rsid w:val="00BC2920"/>
    <w:rsid w:val="00BD5755"/>
    <w:rsid w:val="00BD5B25"/>
    <w:rsid w:val="00BE1865"/>
    <w:rsid w:val="00BE42C3"/>
    <w:rsid w:val="00BE6A63"/>
    <w:rsid w:val="00BE7B66"/>
    <w:rsid w:val="00BE7E44"/>
    <w:rsid w:val="00BF09F8"/>
    <w:rsid w:val="00BF34C9"/>
    <w:rsid w:val="00BF582B"/>
    <w:rsid w:val="00C03A06"/>
    <w:rsid w:val="00C0587C"/>
    <w:rsid w:val="00C06DA7"/>
    <w:rsid w:val="00C129B7"/>
    <w:rsid w:val="00C13441"/>
    <w:rsid w:val="00C21327"/>
    <w:rsid w:val="00C26BE0"/>
    <w:rsid w:val="00C3033E"/>
    <w:rsid w:val="00C30A5E"/>
    <w:rsid w:val="00C30FC1"/>
    <w:rsid w:val="00C36C89"/>
    <w:rsid w:val="00C4790C"/>
    <w:rsid w:val="00C64D5C"/>
    <w:rsid w:val="00C66204"/>
    <w:rsid w:val="00C66E78"/>
    <w:rsid w:val="00C70406"/>
    <w:rsid w:val="00C73866"/>
    <w:rsid w:val="00C749DF"/>
    <w:rsid w:val="00C846C0"/>
    <w:rsid w:val="00C856E3"/>
    <w:rsid w:val="00C91EC3"/>
    <w:rsid w:val="00C91F85"/>
    <w:rsid w:val="00C9340E"/>
    <w:rsid w:val="00C94AEF"/>
    <w:rsid w:val="00CA5085"/>
    <w:rsid w:val="00CB2F54"/>
    <w:rsid w:val="00CB7EA5"/>
    <w:rsid w:val="00CC0050"/>
    <w:rsid w:val="00CC579A"/>
    <w:rsid w:val="00CD0B3D"/>
    <w:rsid w:val="00CD19D1"/>
    <w:rsid w:val="00CD71AF"/>
    <w:rsid w:val="00CE1C58"/>
    <w:rsid w:val="00CE1E3B"/>
    <w:rsid w:val="00CE66B2"/>
    <w:rsid w:val="00CE72F8"/>
    <w:rsid w:val="00CF0CC2"/>
    <w:rsid w:val="00CF22E9"/>
    <w:rsid w:val="00CF2F64"/>
    <w:rsid w:val="00CF7D2C"/>
    <w:rsid w:val="00D00709"/>
    <w:rsid w:val="00D020BC"/>
    <w:rsid w:val="00D028B2"/>
    <w:rsid w:val="00D041FA"/>
    <w:rsid w:val="00D06947"/>
    <w:rsid w:val="00D07DD6"/>
    <w:rsid w:val="00D117CB"/>
    <w:rsid w:val="00D11959"/>
    <w:rsid w:val="00D12177"/>
    <w:rsid w:val="00D121E1"/>
    <w:rsid w:val="00D13F5D"/>
    <w:rsid w:val="00D17C41"/>
    <w:rsid w:val="00D22344"/>
    <w:rsid w:val="00D22EAA"/>
    <w:rsid w:val="00D27177"/>
    <w:rsid w:val="00D31FEA"/>
    <w:rsid w:val="00D376BC"/>
    <w:rsid w:val="00D4062F"/>
    <w:rsid w:val="00D428D4"/>
    <w:rsid w:val="00D43E97"/>
    <w:rsid w:val="00D442AF"/>
    <w:rsid w:val="00D45CBC"/>
    <w:rsid w:val="00D461CE"/>
    <w:rsid w:val="00D5188F"/>
    <w:rsid w:val="00D54213"/>
    <w:rsid w:val="00D707D3"/>
    <w:rsid w:val="00D71A4C"/>
    <w:rsid w:val="00D74268"/>
    <w:rsid w:val="00D7441E"/>
    <w:rsid w:val="00D75BB3"/>
    <w:rsid w:val="00D76237"/>
    <w:rsid w:val="00D808B8"/>
    <w:rsid w:val="00D97598"/>
    <w:rsid w:val="00D977DA"/>
    <w:rsid w:val="00D9798E"/>
    <w:rsid w:val="00DA28DB"/>
    <w:rsid w:val="00DA392D"/>
    <w:rsid w:val="00DA4F0F"/>
    <w:rsid w:val="00DA55B6"/>
    <w:rsid w:val="00DB08F9"/>
    <w:rsid w:val="00DB107F"/>
    <w:rsid w:val="00DB3279"/>
    <w:rsid w:val="00DB4815"/>
    <w:rsid w:val="00DB632C"/>
    <w:rsid w:val="00DC11E6"/>
    <w:rsid w:val="00DC46B9"/>
    <w:rsid w:val="00DC7F92"/>
    <w:rsid w:val="00DD1472"/>
    <w:rsid w:val="00DD73B4"/>
    <w:rsid w:val="00DD7799"/>
    <w:rsid w:val="00DE69F9"/>
    <w:rsid w:val="00DF01D0"/>
    <w:rsid w:val="00DF0502"/>
    <w:rsid w:val="00DF06EC"/>
    <w:rsid w:val="00DF2C48"/>
    <w:rsid w:val="00DF7F0C"/>
    <w:rsid w:val="00E06BE6"/>
    <w:rsid w:val="00E06BEF"/>
    <w:rsid w:val="00E10674"/>
    <w:rsid w:val="00E12379"/>
    <w:rsid w:val="00E12A7A"/>
    <w:rsid w:val="00E23DB2"/>
    <w:rsid w:val="00E271D2"/>
    <w:rsid w:val="00E31E78"/>
    <w:rsid w:val="00E35CA0"/>
    <w:rsid w:val="00E40469"/>
    <w:rsid w:val="00E4215A"/>
    <w:rsid w:val="00E442E5"/>
    <w:rsid w:val="00E5597E"/>
    <w:rsid w:val="00E56EBC"/>
    <w:rsid w:val="00E609AD"/>
    <w:rsid w:val="00E65A10"/>
    <w:rsid w:val="00E65C23"/>
    <w:rsid w:val="00E73CE8"/>
    <w:rsid w:val="00E74C88"/>
    <w:rsid w:val="00E76C4C"/>
    <w:rsid w:val="00E77097"/>
    <w:rsid w:val="00E8343E"/>
    <w:rsid w:val="00E845A5"/>
    <w:rsid w:val="00E84D49"/>
    <w:rsid w:val="00E9408C"/>
    <w:rsid w:val="00E977FF"/>
    <w:rsid w:val="00EA0724"/>
    <w:rsid w:val="00EA2572"/>
    <w:rsid w:val="00EA345D"/>
    <w:rsid w:val="00EA44D9"/>
    <w:rsid w:val="00EA4BCE"/>
    <w:rsid w:val="00EA6765"/>
    <w:rsid w:val="00EB25DA"/>
    <w:rsid w:val="00EB3301"/>
    <w:rsid w:val="00EB479E"/>
    <w:rsid w:val="00EB57FD"/>
    <w:rsid w:val="00EC103D"/>
    <w:rsid w:val="00EC16D8"/>
    <w:rsid w:val="00EC3A2D"/>
    <w:rsid w:val="00EC541D"/>
    <w:rsid w:val="00ED13BF"/>
    <w:rsid w:val="00ED46AE"/>
    <w:rsid w:val="00ED60D5"/>
    <w:rsid w:val="00ED6AAE"/>
    <w:rsid w:val="00ED7FE4"/>
    <w:rsid w:val="00EE3131"/>
    <w:rsid w:val="00EE3565"/>
    <w:rsid w:val="00EE5BEF"/>
    <w:rsid w:val="00EF4716"/>
    <w:rsid w:val="00EF5D30"/>
    <w:rsid w:val="00F001B0"/>
    <w:rsid w:val="00F00625"/>
    <w:rsid w:val="00F07FEF"/>
    <w:rsid w:val="00F1089C"/>
    <w:rsid w:val="00F12A71"/>
    <w:rsid w:val="00F14D32"/>
    <w:rsid w:val="00F20E01"/>
    <w:rsid w:val="00F213F3"/>
    <w:rsid w:val="00F23FA2"/>
    <w:rsid w:val="00F3313E"/>
    <w:rsid w:val="00F33C29"/>
    <w:rsid w:val="00F356CD"/>
    <w:rsid w:val="00F35BBF"/>
    <w:rsid w:val="00F4694E"/>
    <w:rsid w:val="00F556AE"/>
    <w:rsid w:val="00F5745E"/>
    <w:rsid w:val="00F64B47"/>
    <w:rsid w:val="00F731F2"/>
    <w:rsid w:val="00F73656"/>
    <w:rsid w:val="00F736C2"/>
    <w:rsid w:val="00F8258B"/>
    <w:rsid w:val="00F83ACC"/>
    <w:rsid w:val="00F85DDC"/>
    <w:rsid w:val="00F90DFE"/>
    <w:rsid w:val="00F94196"/>
    <w:rsid w:val="00F9733C"/>
    <w:rsid w:val="00FA02FC"/>
    <w:rsid w:val="00FA3B6E"/>
    <w:rsid w:val="00FA4D79"/>
    <w:rsid w:val="00FA7C7F"/>
    <w:rsid w:val="00FB0FF3"/>
    <w:rsid w:val="00FB6AC1"/>
    <w:rsid w:val="00FD07F1"/>
    <w:rsid w:val="00FD175E"/>
    <w:rsid w:val="00FD1B58"/>
    <w:rsid w:val="00FD25CF"/>
    <w:rsid w:val="00FD56AC"/>
    <w:rsid w:val="00FD7420"/>
    <w:rsid w:val="00FE004B"/>
    <w:rsid w:val="00FE420F"/>
    <w:rsid w:val="00FE7CE3"/>
    <w:rsid w:val="00FF17F8"/>
    <w:rsid w:val="00FF5E25"/>
    <w:rsid w:val="18D37FCF"/>
    <w:rsid w:val="1DE8380F"/>
    <w:rsid w:val="1F4EC86E"/>
    <w:rsid w:val="21311EFB"/>
    <w:rsid w:val="249427BC"/>
    <w:rsid w:val="259FCA99"/>
    <w:rsid w:val="25BA5392"/>
    <w:rsid w:val="28A3AC61"/>
    <w:rsid w:val="2AC9592C"/>
    <w:rsid w:val="2AF21426"/>
    <w:rsid w:val="2B1EA769"/>
    <w:rsid w:val="35D14269"/>
    <w:rsid w:val="3F0C3A7B"/>
    <w:rsid w:val="430DDEBC"/>
    <w:rsid w:val="44E5CCE0"/>
    <w:rsid w:val="4DD80327"/>
    <w:rsid w:val="4E882946"/>
    <w:rsid w:val="4F0D0E1F"/>
    <w:rsid w:val="4F7F50F3"/>
    <w:rsid w:val="51C2EA4F"/>
    <w:rsid w:val="540FB966"/>
    <w:rsid w:val="59EC520F"/>
    <w:rsid w:val="5A424FC9"/>
    <w:rsid w:val="6740201E"/>
    <w:rsid w:val="7267D947"/>
    <w:rsid w:val="74D77A65"/>
    <w:rsid w:val="7A30D58E"/>
    <w:rsid w:val="7F7896A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05BAF2"/>
  <w15:chartTrackingRefBased/>
  <w15:docId w15:val="{71AB89F8-D3BB-4DA8-AB52-ED7A4387C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lsdException w:name="heading 6" w:uiPriority="9" w:semiHidden="1" w:unhideWhenUsed="1"/>
    <w:lsdException w:name="heading 7" w:uiPriority="9" w:semiHidden="1" w:unhideWhenUsed="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A64C2"/>
    <w:pPr>
      <w:spacing w:after="0"/>
    </w:pPr>
  </w:style>
  <w:style w:type="paragraph" w:styleId="Heading1">
    <w:name w:val="heading 1"/>
    <w:basedOn w:val="Normal"/>
    <w:next w:val="Normal"/>
    <w:link w:val="Heading1Char"/>
    <w:uiPriority w:val="9"/>
    <w:qFormat/>
    <w:rsid w:val="000A73A9"/>
    <w:pPr>
      <w:keepNext/>
      <w:keepLines/>
      <w:spacing w:before="360"/>
      <w:outlineLvl w:val="0"/>
    </w:pPr>
    <w:rPr>
      <w:rFonts w:asciiTheme="majorHAnsi" w:hAnsiTheme="majorHAnsi" w:eastAsiaTheme="majorEastAsia" w:cstheme="majorBidi"/>
      <w:b/>
      <w:color w:val="0D6CB9" w:themeColor="accent1"/>
      <w:sz w:val="32"/>
      <w:szCs w:val="32"/>
    </w:rPr>
  </w:style>
  <w:style w:type="paragraph" w:styleId="Heading2">
    <w:name w:val="heading 2"/>
    <w:basedOn w:val="Normal"/>
    <w:next w:val="Normal"/>
    <w:link w:val="Heading2Char"/>
    <w:uiPriority w:val="9"/>
    <w:unhideWhenUsed/>
    <w:qFormat/>
    <w:rsid w:val="007A64C2"/>
    <w:pPr>
      <w:spacing w:before="240"/>
      <w:outlineLvl w:val="1"/>
    </w:pPr>
    <w:rPr>
      <w:b/>
      <w:color w:val="CF380E" w:themeColor="accent3" w:themeShade="BF"/>
      <w:sz w:val="28"/>
      <w:szCs w:val="32"/>
    </w:rPr>
  </w:style>
  <w:style w:type="paragraph" w:styleId="Heading3">
    <w:name w:val="heading 3"/>
    <w:basedOn w:val="Normal"/>
    <w:next w:val="Normal"/>
    <w:link w:val="Heading3Char"/>
    <w:uiPriority w:val="9"/>
    <w:unhideWhenUsed/>
    <w:qFormat/>
    <w:rsid w:val="000A73A9"/>
    <w:pPr>
      <w:spacing w:before="120"/>
      <w:outlineLvl w:val="2"/>
    </w:pPr>
    <w:rPr>
      <w:rFonts w:ascii="Aptos SemiBold" w:hAnsi="Aptos SemiBold"/>
      <w:bCs/>
      <w:color w:val="0D6CB9" w:themeColor="accent1"/>
      <w:sz w:val="24"/>
      <w:szCs w:val="28"/>
    </w:rPr>
  </w:style>
  <w:style w:type="paragraph" w:styleId="Heading4">
    <w:name w:val="heading 4"/>
    <w:basedOn w:val="Normal"/>
    <w:next w:val="Normal"/>
    <w:link w:val="Heading4Char"/>
    <w:uiPriority w:val="9"/>
    <w:unhideWhenUsed/>
    <w:qFormat/>
    <w:rsid w:val="008D6CF0"/>
    <w:pPr>
      <w:spacing w:before="120"/>
      <w:outlineLvl w:val="3"/>
    </w:pPr>
    <w:rPr>
      <w:rFonts w:asciiTheme="majorHAnsi" w:hAnsiTheme="majorHAnsi"/>
      <w:color w:val="0D6CB9" w:themeColor="accent1"/>
      <w:szCs w:val="24"/>
    </w:rPr>
  </w:style>
  <w:style w:type="paragraph" w:styleId="Heading5">
    <w:name w:val="heading 5"/>
    <w:basedOn w:val="Normal"/>
    <w:next w:val="Normal"/>
    <w:link w:val="Heading5Char"/>
    <w:uiPriority w:val="9"/>
    <w:unhideWhenUsed/>
    <w:rsid w:val="00174D9F"/>
    <w:pPr>
      <w:spacing w:before="40"/>
      <w:outlineLvl w:val="4"/>
    </w:pPr>
    <w:rPr>
      <w:rFonts w:asciiTheme="majorHAnsi" w:hAnsiTheme="majorHAnsi"/>
      <w:i/>
      <w:color w:val="052984" w:themeColor="background2"/>
    </w:rPr>
  </w:style>
  <w:style w:type="paragraph" w:styleId="Heading6">
    <w:name w:val="heading 6"/>
    <w:basedOn w:val="Normal"/>
    <w:next w:val="Normal"/>
    <w:link w:val="Heading6Char"/>
    <w:uiPriority w:val="9"/>
    <w:unhideWhenUsed/>
    <w:rsid w:val="00A2663B"/>
    <w:pPr>
      <w:keepNext/>
      <w:keepLines/>
      <w:spacing w:before="40"/>
      <w:outlineLvl w:val="5"/>
    </w:pPr>
    <w:rPr>
      <w:rFonts w:asciiTheme="majorHAnsi" w:hAnsiTheme="majorHAnsi" w:eastAsiaTheme="majorEastAsia" w:cstheme="majorBidi"/>
      <w:sz w:val="20"/>
      <w:u w:val="single"/>
    </w:rPr>
  </w:style>
  <w:style w:type="paragraph" w:styleId="Heading7">
    <w:name w:val="heading 7"/>
    <w:basedOn w:val="Normal"/>
    <w:next w:val="Normal"/>
    <w:link w:val="Heading7Char"/>
    <w:uiPriority w:val="9"/>
    <w:semiHidden/>
    <w:unhideWhenUsed/>
    <w:rsid w:val="00A2663B"/>
    <w:pPr>
      <w:keepNext/>
      <w:keepLines/>
      <w:spacing w:before="40"/>
      <w:outlineLvl w:val="6"/>
    </w:pPr>
    <w:rPr>
      <w:rFonts w:asciiTheme="majorHAnsi" w:hAnsiTheme="majorHAnsi" w:eastAsiaTheme="majorEastAsia" w:cstheme="majorBidi"/>
      <w:i/>
      <w:iCs/>
      <w:color w:val="000000" w:themeColor="text1"/>
      <w:sz w:val="20"/>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12010E"/>
    <w:pPr>
      <w:tabs>
        <w:tab w:val="center" w:pos="4680"/>
        <w:tab w:val="right" w:pos="9360"/>
      </w:tabs>
      <w:spacing w:line="240" w:lineRule="auto"/>
    </w:pPr>
  </w:style>
  <w:style w:type="character" w:styleId="HeaderChar" w:customStyle="1">
    <w:name w:val="Header Char"/>
    <w:basedOn w:val="DefaultParagraphFont"/>
    <w:link w:val="Header"/>
    <w:uiPriority w:val="99"/>
    <w:rsid w:val="0012010E"/>
  </w:style>
  <w:style w:type="paragraph" w:styleId="Footer">
    <w:name w:val="footer"/>
    <w:basedOn w:val="Normal"/>
    <w:link w:val="FooterChar"/>
    <w:uiPriority w:val="99"/>
    <w:unhideWhenUsed/>
    <w:rsid w:val="0012010E"/>
    <w:pPr>
      <w:tabs>
        <w:tab w:val="center" w:pos="4680"/>
        <w:tab w:val="right" w:pos="9360"/>
      </w:tabs>
      <w:spacing w:line="240" w:lineRule="auto"/>
    </w:pPr>
  </w:style>
  <w:style w:type="character" w:styleId="FooterChar" w:customStyle="1">
    <w:name w:val="Footer Char"/>
    <w:basedOn w:val="DefaultParagraphFont"/>
    <w:link w:val="Footer"/>
    <w:uiPriority w:val="99"/>
    <w:rsid w:val="0012010E"/>
  </w:style>
  <w:style w:type="character" w:styleId="Heading2Char" w:customStyle="1">
    <w:name w:val="Heading 2 Char"/>
    <w:basedOn w:val="DefaultParagraphFont"/>
    <w:link w:val="Heading2"/>
    <w:uiPriority w:val="9"/>
    <w:rsid w:val="007A64C2"/>
    <w:rPr>
      <w:b/>
      <w:color w:val="CF380E" w:themeColor="accent3" w:themeShade="BF"/>
      <w:sz w:val="28"/>
      <w:szCs w:val="32"/>
    </w:rPr>
  </w:style>
  <w:style w:type="character" w:styleId="Heading3Char" w:customStyle="1">
    <w:name w:val="Heading 3 Char"/>
    <w:basedOn w:val="DefaultParagraphFont"/>
    <w:link w:val="Heading3"/>
    <w:uiPriority w:val="9"/>
    <w:rsid w:val="000A73A9"/>
    <w:rPr>
      <w:rFonts w:ascii="Aptos SemiBold" w:hAnsi="Aptos SemiBold"/>
      <w:bCs/>
      <w:color w:val="0D6CB9" w:themeColor="accent1"/>
      <w:sz w:val="24"/>
      <w:szCs w:val="28"/>
    </w:rPr>
  </w:style>
  <w:style w:type="character" w:styleId="Heading4Char" w:customStyle="1">
    <w:name w:val="Heading 4 Char"/>
    <w:basedOn w:val="DefaultParagraphFont"/>
    <w:link w:val="Heading4"/>
    <w:uiPriority w:val="9"/>
    <w:rsid w:val="008D6CF0"/>
    <w:rPr>
      <w:rFonts w:asciiTheme="majorHAnsi" w:hAnsiTheme="majorHAnsi"/>
      <w:color w:val="0D6CB9" w:themeColor="accent1"/>
      <w:szCs w:val="24"/>
    </w:rPr>
  </w:style>
  <w:style w:type="character" w:styleId="Heading5Char" w:customStyle="1">
    <w:name w:val="Heading 5 Char"/>
    <w:basedOn w:val="DefaultParagraphFont"/>
    <w:link w:val="Heading5"/>
    <w:uiPriority w:val="9"/>
    <w:rsid w:val="00174D9F"/>
    <w:rPr>
      <w:rFonts w:asciiTheme="majorHAnsi" w:hAnsiTheme="majorHAnsi"/>
      <w:i/>
      <w:color w:val="052984" w:themeColor="background2"/>
    </w:rPr>
  </w:style>
  <w:style w:type="paragraph" w:styleId="ListParagraph">
    <w:name w:val="List Paragraph"/>
    <w:basedOn w:val="Normal"/>
    <w:uiPriority w:val="34"/>
    <w:qFormat/>
    <w:rsid w:val="007A7B78"/>
    <w:pPr>
      <w:ind w:left="720"/>
      <w:contextualSpacing/>
    </w:pPr>
  </w:style>
  <w:style w:type="paragraph" w:styleId="Title">
    <w:name w:val="Title"/>
    <w:basedOn w:val="Normal"/>
    <w:next w:val="Normal"/>
    <w:link w:val="TitleChar"/>
    <w:uiPriority w:val="10"/>
    <w:qFormat/>
    <w:rsid w:val="000A73A9"/>
    <w:pPr>
      <w:spacing w:after="360" w:line="240" w:lineRule="auto"/>
      <w:ind w:right="2016"/>
      <w:contextualSpacing/>
    </w:pPr>
    <w:rPr>
      <w:rFonts w:ascii="Cambria" w:hAnsi="Cambria" w:eastAsiaTheme="majorEastAsia" w:cstheme="majorBidi"/>
      <w:b/>
      <w:spacing w:val="-10"/>
      <w:kern w:val="28"/>
      <w:sz w:val="48"/>
      <w:szCs w:val="56"/>
    </w:rPr>
  </w:style>
  <w:style w:type="character" w:styleId="TitleChar" w:customStyle="1">
    <w:name w:val="Title Char"/>
    <w:basedOn w:val="DefaultParagraphFont"/>
    <w:link w:val="Title"/>
    <w:uiPriority w:val="10"/>
    <w:rsid w:val="000A73A9"/>
    <w:rPr>
      <w:rFonts w:ascii="Cambria" w:hAnsi="Cambria" w:eastAsiaTheme="majorEastAsia" w:cstheme="majorBidi"/>
      <w:b/>
      <w:spacing w:val="-10"/>
      <w:kern w:val="28"/>
      <w:sz w:val="48"/>
      <w:szCs w:val="56"/>
    </w:rPr>
  </w:style>
  <w:style w:type="character" w:styleId="Heading1Char" w:customStyle="1">
    <w:name w:val="Heading 1 Char"/>
    <w:basedOn w:val="DefaultParagraphFont"/>
    <w:link w:val="Heading1"/>
    <w:uiPriority w:val="9"/>
    <w:rsid w:val="000A73A9"/>
    <w:rPr>
      <w:rFonts w:asciiTheme="majorHAnsi" w:hAnsiTheme="majorHAnsi" w:eastAsiaTheme="majorEastAsia" w:cstheme="majorBidi"/>
      <w:b/>
      <w:color w:val="0D6CB9" w:themeColor="accent1"/>
      <w:sz w:val="32"/>
      <w:szCs w:val="32"/>
    </w:rPr>
  </w:style>
  <w:style w:type="character" w:styleId="Heading6Char" w:customStyle="1">
    <w:name w:val="Heading 6 Char"/>
    <w:basedOn w:val="DefaultParagraphFont"/>
    <w:link w:val="Heading6"/>
    <w:uiPriority w:val="9"/>
    <w:rsid w:val="00A2663B"/>
    <w:rPr>
      <w:rFonts w:asciiTheme="majorHAnsi" w:hAnsiTheme="majorHAnsi" w:eastAsiaTheme="majorEastAsia" w:cstheme="majorBidi"/>
      <w:sz w:val="20"/>
      <w:u w:val="single"/>
    </w:rPr>
  </w:style>
  <w:style w:type="character" w:styleId="Heading7Char" w:customStyle="1">
    <w:name w:val="Heading 7 Char"/>
    <w:basedOn w:val="DefaultParagraphFont"/>
    <w:link w:val="Heading7"/>
    <w:uiPriority w:val="9"/>
    <w:semiHidden/>
    <w:rsid w:val="00A2663B"/>
    <w:rPr>
      <w:rFonts w:asciiTheme="majorHAnsi" w:hAnsiTheme="majorHAnsi" w:eastAsiaTheme="majorEastAsia" w:cstheme="majorBidi"/>
      <w:i/>
      <w:iCs/>
      <w:color w:val="000000" w:themeColor="text1"/>
      <w:sz w:val="20"/>
      <w:u w:val="single"/>
    </w:rPr>
  </w:style>
  <w:style w:type="character" w:styleId="IntenseEmphasis">
    <w:name w:val="Intense Emphasis"/>
    <w:basedOn w:val="DefaultParagraphFont"/>
    <w:uiPriority w:val="21"/>
    <w:qFormat/>
    <w:rsid w:val="00027771"/>
    <w:rPr>
      <w:i/>
      <w:iCs/>
      <w:color w:val="06355C" w:themeColor="accent1" w:themeShade="80"/>
    </w:rPr>
  </w:style>
  <w:style w:type="paragraph" w:styleId="IntenseQuote">
    <w:name w:val="Intense Quote"/>
    <w:basedOn w:val="Normal"/>
    <w:next w:val="Normal"/>
    <w:link w:val="IntenseQuoteChar"/>
    <w:uiPriority w:val="30"/>
    <w:qFormat/>
    <w:rsid w:val="00027771"/>
    <w:pPr>
      <w:pBdr>
        <w:top w:val="single" w:color="0D6CB9" w:themeColor="accent1" w:sz="4" w:space="10"/>
        <w:bottom w:val="single" w:color="0D6CB9" w:themeColor="accent1" w:sz="4" w:space="10"/>
      </w:pBdr>
      <w:spacing w:before="360" w:after="360"/>
      <w:ind w:left="864" w:right="864"/>
      <w:jc w:val="center"/>
    </w:pPr>
    <w:rPr>
      <w:i/>
      <w:iCs/>
      <w:color w:val="06355C" w:themeColor="accent1" w:themeShade="80"/>
    </w:rPr>
  </w:style>
  <w:style w:type="character" w:styleId="IntenseQuoteChar" w:customStyle="1">
    <w:name w:val="Intense Quote Char"/>
    <w:basedOn w:val="DefaultParagraphFont"/>
    <w:link w:val="IntenseQuote"/>
    <w:uiPriority w:val="30"/>
    <w:rsid w:val="00027771"/>
    <w:rPr>
      <w:i/>
      <w:iCs/>
      <w:color w:val="06355C" w:themeColor="accent1" w:themeShade="80"/>
    </w:rPr>
  </w:style>
  <w:style w:type="character" w:styleId="IntenseReference">
    <w:name w:val="Intense Reference"/>
    <w:basedOn w:val="DefaultParagraphFont"/>
    <w:uiPriority w:val="32"/>
    <w:qFormat/>
    <w:rsid w:val="00027771"/>
    <w:rPr>
      <w:b/>
      <w:bCs/>
      <w:smallCaps/>
      <w:color w:val="06355C" w:themeColor="accent1" w:themeShade="80"/>
      <w:spacing w:val="5"/>
    </w:rPr>
  </w:style>
  <w:style w:type="character" w:styleId="Hyperlink">
    <w:name w:val="Hyperlink"/>
    <w:basedOn w:val="DefaultParagraphFont"/>
    <w:uiPriority w:val="99"/>
    <w:unhideWhenUsed/>
    <w:rsid w:val="008D517D"/>
    <w:rPr>
      <w:color w:val="052984" w:themeColor="hyperlink"/>
      <w:u w:val="single"/>
    </w:rPr>
  </w:style>
  <w:style w:type="table" w:styleId="TableGrid">
    <w:name w:val="Table Grid"/>
    <w:basedOn w:val="TableNormal"/>
    <w:uiPriority w:val="39"/>
    <w:rsid w:val="00630282"/>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ListTable3-Accent1">
    <w:name w:val="List Table 3 Accent 1"/>
    <w:basedOn w:val="TableNormal"/>
    <w:uiPriority w:val="48"/>
    <w:rsid w:val="00C129B7"/>
    <w:pPr>
      <w:spacing w:after="0" w:line="240" w:lineRule="auto"/>
    </w:pPr>
    <w:tblPr>
      <w:tblStyleRowBandSize w:val="1"/>
      <w:tblStyleColBandSize w:val="1"/>
      <w:tblBorders>
        <w:top w:val="single" w:color="0D6CB9" w:themeColor="accent1" w:sz="4" w:space="0"/>
        <w:left w:val="single" w:color="0D6CB9" w:themeColor="accent1" w:sz="4" w:space="0"/>
        <w:bottom w:val="single" w:color="0D6CB9" w:themeColor="accent1" w:sz="4" w:space="0"/>
        <w:right w:val="single" w:color="0D6CB9" w:themeColor="accent1" w:sz="4" w:space="0"/>
      </w:tblBorders>
    </w:tblPr>
    <w:tblStylePr w:type="firstRow">
      <w:rPr>
        <w:b/>
        <w:bCs/>
        <w:color w:val="FFFFFF" w:themeColor="background1"/>
      </w:rPr>
      <w:tblPr/>
      <w:tcPr>
        <w:shd w:val="clear" w:color="auto" w:fill="0D6CB9" w:themeFill="accent1"/>
      </w:tcPr>
    </w:tblStylePr>
    <w:tblStylePr w:type="lastRow">
      <w:rPr>
        <w:b/>
        <w:bCs/>
      </w:rPr>
      <w:tblPr/>
      <w:tcPr>
        <w:tcBorders>
          <w:top w:val="double" w:color="0D6CB9"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D6CB9" w:themeColor="accent1" w:sz="4" w:space="0"/>
          <w:right w:val="single" w:color="0D6CB9" w:themeColor="accent1" w:sz="4" w:space="0"/>
        </w:tcBorders>
      </w:tcPr>
    </w:tblStylePr>
    <w:tblStylePr w:type="band1Horz">
      <w:tblPr/>
      <w:tcPr>
        <w:tcBorders>
          <w:top w:val="single" w:color="0D6CB9" w:themeColor="accent1" w:sz="4" w:space="0"/>
          <w:bottom w:val="single" w:color="0D6CB9"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D6CB9" w:themeColor="accent1" w:sz="4" w:space="0"/>
          <w:left w:val="nil"/>
        </w:tcBorders>
      </w:tcPr>
    </w:tblStylePr>
    <w:tblStylePr w:type="swCell">
      <w:tblPr/>
      <w:tcPr>
        <w:tcBorders>
          <w:top w:val="double" w:color="0D6CB9" w:themeColor="accent1" w:sz="4" w:space="0"/>
          <w:right w:val="nil"/>
        </w:tcBorders>
      </w:tcPr>
    </w:tblStylePr>
  </w:style>
  <w:style w:type="table" w:styleId="ListTable3-Accent5">
    <w:name w:val="List Table 3 Accent 5"/>
    <w:basedOn w:val="TableNormal"/>
    <w:uiPriority w:val="48"/>
    <w:rsid w:val="00B61994"/>
    <w:pPr>
      <w:spacing w:after="0" w:line="240" w:lineRule="auto"/>
    </w:pPr>
    <w:tblPr>
      <w:tblStyleRowBandSize w:val="1"/>
      <w:tblStyleColBandSize w:val="1"/>
      <w:tblInd w:w="0" w:type="nil"/>
      <w:tblBorders>
        <w:top w:val="single" w:color="ECAF33" w:themeColor="accent5" w:sz="4" w:space="0"/>
        <w:left w:val="single" w:color="ECAF33" w:themeColor="accent5" w:sz="4" w:space="0"/>
        <w:bottom w:val="single" w:color="ECAF33" w:themeColor="accent5" w:sz="4" w:space="0"/>
        <w:right w:val="single" w:color="ECAF33" w:themeColor="accent5" w:sz="4" w:space="0"/>
      </w:tblBorders>
    </w:tblPr>
    <w:tblStylePr w:type="firstRow">
      <w:rPr>
        <w:b/>
        <w:bCs/>
        <w:color w:val="FFFFFF" w:themeColor="background1"/>
      </w:rPr>
      <w:tblPr/>
      <w:tcPr>
        <w:shd w:val="clear" w:color="auto" w:fill="ECAF33" w:themeFill="accent5"/>
      </w:tcPr>
    </w:tblStylePr>
    <w:tblStylePr w:type="lastRow">
      <w:rPr>
        <w:b/>
        <w:bCs/>
      </w:rPr>
      <w:tblPr/>
      <w:tcPr>
        <w:tcBorders>
          <w:top w:val="double" w:color="ECAF33"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ECAF33" w:themeColor="accent5" w:sz="4" w:space="0"/>
          <w:right w:val="single" w:color="ECAF33" w:themeColor="accent5" w:sz="4" w:space="0"/>
        </w:tcBorders>
      </w:tcPr>
    </w:tblStylePr>
    <w:tblStylePr w:type="band1Horz">
      <w:tblPr/>
      <w:tcPr>
        <w:tcBorders>
          <w:top w:val="single" w:color="ECAF33" w:themeColor="accent5" w:sz="4" w:space="0"/>
          <w:bottom w:val="single" w:color="ECAF33"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ECAF33" w:themeColor="accent5" w:sz="4" w:space="0"/>
          <w:left w:val="nil"/>
        </w:tcBorders>
      </w:tcPr>
    </w:tblStylePr>
    <w:tblStylePr w:type="swCell">
      <w:tblPr/>
      <w:tcPr>
        <w:tcBorders>
          <w:top w:val="double" w:color="ECAF33" w:themeColor="accent5" w:sz="4" w:space="0"/>
          <w:right w:val="nil"/>
        </w:tcBorders>
      </w:tcPr>
    </w:tblStylePr>
  </w:style>
  <w:style w:type="table" w:styleId="ListTable3-Accent3">
    <w:name w:val="List Table 3 Accent 3"/>
    <w:basedOn w:val="TableNormal"/>
    <w:uiPriority w:val="48"/>
    <w:rsid w:val="00174D9F"/>
    <w:pPr>
      <w:spacing w:after="0" w:line="240" w:lineRule="auto"/>
    </w:pPr>
    <w:tblPr>
      <w:tblStyleRowBandSize w:val="1"/>
      <w:tblStyleColBandSize w:val="1"/>
      <w:tblBorders>
        <w:top w:val="single" w:color="F16038" w:themeColor="accent3" w:sz="4" w:space="0"/>
        <w:left w:val="single" w:color="F16038" w:themeColor="accent3" w:sz="4" w:space="0"/>
        <w:bottom w:val="single" w:color="F16038" w:themeColor="accent3" w:sz="4" w:space="0"/>
        <w:right w:val="single" w:color="F16038" w:themeColor="accent3" w:sz="4" w:space="0"/>
      </w:tblBorders>
    </w:tblPr>
    <w:tblStylePr w:type="firstRow">
      <w:rPr>
        <w:b/>
        <w:bCs/>
        <w:color w:val="FFFFFF" w:themeColor="background1"/>
      </w:rPr>
      <w:tblPr/>
      <w:tcPr>
        <w:shd w:val="clear" w:color="auto" w:fill="F16038" w:themeFill="accent3"/>
      </w:tcPr>
    </w:tblStylePr>
    <w:tblStylePr w:type="lastRow">
      <w:rPr>
        <w:b/>
        <w:bCs/>
      </w:rPr>
      <w:tblPr/>
      <w:tcPr>
        <w:tcBorders>
          <w:top w:val="double" w:color="F16038"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F16038" w:themeColor="accent3" w:sz="4" w:space="0"/>
          <w:right w:val="single" w:color="F16038" w:themeColor="accent3" w:sz="4" w:space="0"/>
        </w:tcBorders>
      </w:tcPr>
    </w:tblStylePr>
    <w:tblStylePr w:type="band1Horz">
      <w:tblPr/>
      <w:tcPr>
        <w:tcBorders>
          <w:top w:val="single" w:color="F16038" w:themeColor="accent3" w:sz="4" w:space="0"/>
          <w:bottom w:val="single" w:color="F16038"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F16038" w:themeColor="accent3" w:sz="4" w:space="0"/>
          <w:left w:val="nil"/>
        </w:tcBorders>
      </w:tcPr>
    </w:tblStylePr>
    <w:tblStylePr w:type="swCell">
      <w:tblPr/>
      <w:tcPr>
        <w:tcBorders>
          <w:top w:val="double" w:color="F16038" w:themeColor="accent3" w:sz="4" w:space="0"/>
          <w:right w:val="nil"/>
        </w:tcBorders>
      </w:tcPr>
    </w:tblStylePr>
  </w:style>
  <w:style w:type="table" w:styleId="Style1" w:customStyle="1">
    <w:name w:val="Style1"/>
    <w:basedOn w:val="ListTable3-Accent2"/>
    <w:uiPriority w:val="99"/>
    <w:rsid w:val="00CD19D1"/>
    <w:tblPr>
      <w:tblBorders>
        <w:top w:val="single" w:color="052984" w:themeColor="background2" w:sz="4" w:space="0"/>
        <w:left w:val="single" w:color="052984" w:themeColor="background2" w:sz="4" w:space="0"/>
        <w:bottom w:val="single" w:color="052984" w:themeColor="background2" w:sz="4" w:space="0"/>
        <w:right w:val="single" w:color="052984" w:themeColor="background2" w:sz="4" w:space="0"/>
        <w:insideH w:val="single" w:color="052984" w:themeColor="background2" w:sz="4" w:space="0"/>
        <w:insideV w:val="single" w:color="052984" w:themeColor="background2" w:sz="4" w:space="0"/>
      </w:tblBorders>
    </w:tblPr>
    <w:tcPr>
      <w:shd w:val="clear" w:color="auto" w:fill="auto"/>
    </w:tcPr>
    <w:tblStylePr w:type="firstRow">
      <w:rPr>
        <w:b/>
        <w:bCs/>
        <w:color w:val="FFFFFF" w:themeColor="background1"/>
      </w:rPr>
      <w:tblPr/>
      <w:tcPr>
        <w:tcBorders>
          <w:top w:val="nil"/>
          <w:left w:val="nil"/>
          <w:bottom w:val="nil"/>
          <w:right w:val="nil"/>
          <w:insideH w:val="single" w:color="FFFFFF" w:themeColor="background1" w:sz="12" w:space="0"/>
          <w:insideV w:val="single" w:color="FFFFFF" w:themeColor="background1" w:sz="12" w:space="0"/>
        </w:tcBorders>
        <w:shd w:val="clear" w:color="auto" w:fill="052984" w:themeFill="background2"/>
      </w:tcPr>
    </w:tblStylePr>
    <w:tblStylePr w:type="lastRow">
      <w:rPr>
        <w:b/>
        <w:bCs/>
      </w:rPr>
      <w:tblPr/>
      <w:tcPr>
        <w:tcBorders>
          <w:top w:val="single" w:color="052984" w:themeColor="background2" w:sz="4" w:space="0"/>
          <w:left w:val="single" w:color="052984" w:themeColor="background2" w:sz="4" w:space="0"/>
          <w:bottom w:val="single" w:color="052984" w:themeColor="background2" w:sz="4" w:space="0"/>
          <w:right w:val="single" w:color="052984" w:themeColor="background2" w:sz="4" w:space="0"/>
          <w:insideH w:val="single" w:color="052984" w:themeColor="background2" w:sz="4" w:space="0"/>
          <w:insideV w:val="single" w:color="052984" w:themeColor="background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top w:val="single" w:color="052984" w:themeColor="background2" w:sz="4" w:space="0"/>
          <w:left w:val="single" w:color="052984" w:themeColor="background2" w:sz="4" w:space="0"/>
          <w:bottom w:val="single" w:color="052984" w:themeColor="background2" w:sz="4" w:space="0"/>
          <w:right w:val="single" w:color="052984" w:themeColor="background2" w:sz="4" w:space="0"/>
          <w:insideH w:val="single" w:color="052984" w:themeColor="background2" w:sz="4" w:space="0"/>
          <w:insideV w:val="single" w:color="052984" w:themeColor="background2" w:sz="4" w:space="0"/>
        </w:tcBorders>
        <w:shd w:val="clear" w:color="auto" w:fill="auto"/>
      </w:tcPr>
    </w:tblStylePr>
    <w:tblStylePr w:type="band2Vert">
      <w:tblPr/>
      <w:tcPr>
        <w:tcBorders>
          <w:top w:val="nil"/>
          <w:left w:val="nil"/>
          <w:bottom w:val="nil"/>
          <w:right w:val="nil"/>
          <w:insideH w:val="nil"/>
          <w:insideV w:val="nil"/>
        </w:tcBorders>
        <w:shd w:val="clear" w:color="auto" w:fill="auto"/>
      </w:tcPr>
    </w:tblStylePr>
    <w:tblStylePr w:type="band1Horz">
      <w:tblPr/>
      <w:tcPr>
        <w:tcBorders>
          <w:top w:val="nil"/>
          <w:left w:val="nil"/>
          <w:bottom w:val="nil"/>
          <w:right w:val="nil"/>
          <w:insideH w:val="nil"/>
          <w:insideV w:val="nil"/>
        </w:tcBorders>
        <w:shd w:val="clear" w:color="auto" w:fill="auto"/>
      </w:tcPr>
    </w:tblStylePr>
    <w:tblStylePr w:type="band2Horz">
      <w:tblPr/>
      <w:tcPr>
        <w:tcBorders>
          <w:top w:val="single" w:color="052984" w:themeColor="background2" w:sz="4" w:space="0"/>
          <w:left w:val="single" w:color="052984" w:themeColor="background2" w:sz="4" w:space="0"/>
          <w:bottom w:val="single" w:color="052984" w:themeColor="background2" w:sz="4" w:space="0"/>
          <w:right w:val="single" w:color="052984" w:themeColor="background2" w:sz="4" w:space="0"/>
          <w:insideH w:val="single" w:color="052984" w:themeColor="background2" w:sz="4" w:space="0"/>
          <w:insideV w:val="single" w:color="052984" w:themeColor="background2" w:sz="4" w:space="0"/>
        </w:tcBorders>
        <w:shd w:val="clear" w:color="auto" w:fill="auto"/>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8482" w:themeColor="accent2" w:sz="4" w:space="0"/>
          <w:left w:val="nil"/>
        </w:tcBorders>
      </w:tcPr>
    </w:tblStylePr>
    <w:tblStylePr w:type="swCell">
      <w:tblPr/>
      <w:tcPr>
        <w:tcBorders>
          <w:top w:val="double" w:color="008482" w:themeColor="accent2" w:sz="4" w:space="0"/>
          <w:right w:val="nil"/>
        </w:tcBorders>
      </w:tcPr>
    </w:tblStylePr>
  </w:style>
  <w:style w:type="table" w:styleId="ListTable3-Accent2">
    <w:name w:val="List Table 3 Accent 2"/>
    <w:basedOn w:val="TableNormal"/>
    <w:uiPriority w:val="48"/>
    <w:rsid w:val="00CD19D1"/>
    <w:pPr>
      <w:spacing w:after="0" w:line="240" w:lineRule="auto"/>
    </w:pPr>
    <w:tblPr>
      <w:tblStyleRowBandSize w:val="1"/>
      <w:tblStyleColBandSize w:val="1"/>
      <w:tblBorders>
        <w:top w:val="single" w:color="008482" w:themeColor="accent2" w:sz="4" w:space="0"/>
        <w:left w:val="single" w:color="008482" w:themeColor="accent2" w:sz="4" w:space="0"/>
        <w:bottom w:val="single" w:color="008482" w:themeColor="accent2" w:sz="4" w:space="0"/>
        <w:right w:val="single" w:color="008482" w:themeColor="accent2" w:sz="4" w:space="0"/>
      </w:tblBorders>
    </w:tblPr>
    <w:tblStylePr w:type="firstRow">
      <w:rPr>
        <w:b/>
        <w:bCs/>
        <w:color w:val="FFFFFF" w:themeColor="background1"/>
      </w:rPr>
      <w:tblPr/>
      <w:tcPr>
        <w:shd w:val="clear" w:color="auto" w:fill="008482" w:themeFill="accent2"/>
      </w:tcPr>
    </w:tblStylePr>
    <w:tblStylePr w:type="lastRow">
      <w:rPr>
        <w:b/>
        <w:bCs/>
      </w:rPr>
      <w:tblPr/>
      <w:tcPr>
        <w:tcBorders>
          <w:top w:val="double" w:color="008482"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8482" w:themeColor="accent2" w:sz="4" w:space="0"/>
          <w:right w:val="single" w:color="008482" w:themeColor="accent2" w:sz="4" w:space="0"/>
        </w:tcBorders>
      </w:tcPr>
    </w:tblStylePr>
    <w:tblStylePr w:type="band1Horz">
      <w:tblPr/>
      <w:tcPr>
        <w:tcBorders>
          <w:top w:val="single" w:color="008482" w:themeColor="accent2" w:sz="4" w:space="0"/>
          <w:bottom w:val="single" w:color="008482"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8482" w:themeColor="accent2" w:sz="4" w:space="0"/>
          <w:left w:val="nil"/>
        </w:tcBorders>
      </w:tcPr>
    </w:tblStylePr>
    <w:tblStylePr w:type="swCell">
      <w:tblPr/>
      <w:tcPr>
        <w:tcBorders>
          <w:top w:val="double" w:color="008482" w:themeColor="accent2" w:sz="4" w:space="0"/>
          <w:right w:val="nil"/>
        </w:tcBorders>
      </w:tcPr>
    </w:tblStylePr>
  </w:style>
  <w:style w:type="character" w:styleId="CommentReference">
    <w:name w:val="annotation reference"/>
    <w:basedOn w:val="DefaultParagraphFont"/>
    <w:uiPriority w:val="99"/>
    <w:semiHidden/>
    <w:unhideWhenUsed/>
    <w:rsid w:val="00AC2DF2"/>
    <w:rPr>
      <w:sz w:val="16"/>
      <w:szCs w:val="16"/>
    </w:rPr>
  </w:style>
  <w:style w:type="paragraph" w:styleId="CommentText">
    <w:name w:val="annotation text"/>
    <w:basedOn w:val="Normal"/>
    <w:link w:val="CommentTextChar"/>
    <w:uiPriority w:val="99"/>
    <w:unhideWhenUsed/>
    <w:rsid w:val="00AC2DF2"/>
    <w:pPr>
      <w:spacing w:line="240" w:lineRule="auto"/>
    </w:pPr>
    <w:rPr>
      <w:sz w:val="20"/>
      <w:szCs w:val="20"/>
    </w:rPr>
  </w:style>
  <w:style w:type="character" w:styleId="CommentTextChar" w:customStyle="1">
    <w:name w:val="Comment Text Char"/>
    <w:basedOn w:val="DefaultParagraphFont"/>
    <w:link w:val="CommentText"/>
    <w:uiPriority w:val="99"/>
    <w:rsid w:val="00AC2DF2"/>
    <w:rPr>
      <w:sz w:val="20"/>
      <w:szCs w:val="20"/>
    </w:rPr>
  </w:style>
  <w:style w:type="character" w:styleId="FollowedHyperlink">
    <w:name w:val="FollowedHyperlink"/>
    <w:basedOn w:val="DefaultParagraphFont"/>
    <w:uiPriority w:val="99"/>
    <w:semiHidden/>
    <w:unhideWhenUsed/>
    <w:rsid w:val="00B06D81"/>
    <w:rPr>
      <w:color w:val="008482" w:themeColor="followedHyperlink"/>
      <w:u w:val="single"/>
    </w:rPr>
  </w:style>
  <w:style w:type="paragraph" w:styleId="NormalWeb">
    <w:name w:val="Normal (Web)"/>
    <w:basedOn w:val="Normal"/>
    <w:uiPriority w:val="99"/>
    <w:unhideWhenUsed/>
    <w:rsid w:val="00315A02"/>
    <w:pPr>
      <w:spacing w:before="100" w:beforeAutospacing="1" w:after="100" w:afterAutospacing="1" w:line="240" w:lineRule="auto"/>
    </w:pPr>
    <w:rPr>
      <w:rFonts w:ascii="Times New Roman" w:hAnsi="Times New Roman" w:eastAsia="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4012B7"/>
    <w:rPr>
      <w:b/>
      <w:bCs/>
    </w:rPr>
  </w:style>
  <w:style w:type="character" w:styleId="CommentSubjectChar" w:customStyle="1">
    <w:name w:val="Comment Subject Char"/>
    <w:basedOn w:val="CommentTextChar"/>
    <w:link w:val="CommentSubject"/>
    <w:uiPriority w:val="99"/>
    <w:semiHidden/>
    <w:rsid w:val="004012B7"/>
    <w:rPr>
      <w:b/>
      <w:bCs/>
      <w:sz w:val="20"/>
      <w:szCs w:val="20"/>
    </w:rPr>
  </w:style>
  <w:style w:type="character" w:styleId="PlaceholderText">
    <w:name w:val="Placeholder Text"/>
    <w:basedOn w:val="DefaultParagraphFont"/>
    <w:uiPriority w:val="99"/>
    <w:semiHidden/>
    <w:rsid w:val="00611224"/>
    <w:rPr>
      <w:color w:val="666666"/>
    </w:rPr>
  </w:style>
  <w:style w:type="character" w:styleId="Mention">
    <w:name w:val="Mention"/>
    <w:basedOn w:val="DefaultParagraphFont"/>
    <w:uiPriority w:val="99"/>
    <w:unhideWhenUsed/>
    <w:rsid w:val="00ED7FE4"/>
    <w:rPr>
      <w:color w:val="2B579A"/>
      <w:shd w:val="clear" w:color="auto" w:fill="E1DFDD"/>
    </w:rPr>
  </w:style>
  <w:style w:type="character" w:styleId="normaltextrun" w:customStyle="1">
    <w:name w:val="normaltextrun"/>
    <w:basedOn w:val="DefaultParagraphFont"/>
    <w:rsid w:val="00CB7EA5"/>
  </w:style>
  <w:style w:type="character" w:styleId="UnresolvedMention">
    <w:name w:val="Unresolved Mention"/>
    <w:basedOn w:val="DefaultParagraphFont"/>
    <w:uiPriority w:val="99"/>
    <w:semiHidden/>
    <w:unhideWhenUsed/>
    <w:rsid w:val="00B441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426645">
      <w:bodyDiv w:val="1"/>
      <w:marLeft w:val="0"/>
      <w:marRight w:val="0"/>
      <w:marTop w:val="0"/>
      <w:marBottom w:val="0"/>
      <w:divBdr>
        <w:top w:val="none" w:sz="0" w:space="0" w:color="auto"/>
        <w:left w:val="none" w:sz="0" w:space="0" w:color="auto"/>
        <w:bottom w:val="none" w:sz="0" w:space="0" w:color="auto"/>
        <w:right w:val="none" w:sz="0" w:space="0" w:color="auto"/>
      </w:divBdr>
    </w:div>
    <w:div w:id="1753505978">
      <w:bodyDiv w:val="1"/>
      <w:marLeft w:val="0"/>
      <w:marRight w:val="0"/>
      <w:marTop w:val="0"/>
      <w:marBottom w:val="0"/>
      <w:divBdr>
        <w:top w:val="none" w:sz="0" w:space="0" w:color="auto"/>
        <w:left w:val="none" w:sz="0" w:space="0" w:color="auto"/>
        <w:bottom w:val="none" w:sz="0" w:space="0" w:color="auto"/>
        <w:right w:val="none" w:sz="0" w:space="0" w:color="auto"/>
      </w:divBdr>
    </w:div>
    <w:div w:id="208752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tiatexas.org/for-districts/regional-support-at-education-service-centers/" TargetMode="External" Id="rId13" /><Relationship Type="http://schemas.openxmlformats.org/officeDocument/2006/relationships/hyperlink" Target="http://www.texasslo.org" TargetMode="External" Id="rId18" /><Relationship Type="http://schemas.openxmlformats.org/officeDocument/2006/relationships/customXml" Target="../customXml/item3.xml" Id="rId3" /><Relationship Type="http://schemas.openxmlformats.org/officeDocument/2006/relationships/header" Target="header1.xml" Id="rId21" /><Relationship Type="http://schemas.openxmlformats.org/officeDocument/2006/relationships/webSettings" Target="webSettings.xml" Id="rId7" /><Relationship Type="http://schemas.openxmlformats.org/officeDocument/2006/relationships/hyperlink" Target="https://tiatexas.org" TargetMode="External" Id="rId12" /><Relationship Type="http://schemas.openxmlformats.org/officeDocument/2006/relationships/hyperlink" Target="http://www.teachfortexas.org" TargetMode="External" Id="rId17" /><Relationship Type="http://schemas.openxmlformats.org/officeDocument/2006/relationships/customXml" Target="../customXml/item2.xml" Id="rId2"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tiatexas.org/for-districts/new-tia-leads/" TargetMode="External" Id="rId11" /><Relationship Type="http://schemas.openxmlformats.org/officeDocument/2006/relationships/theme" Target="theme/theme1.xml" Id="rId24" /><Relationship Type="http://schemas.openxmlformats.org/officeDocument/2006/relationships/styles" Target="styles.xml" Id="rId5" /><Relationship Type="http://schemas.openxmlformats.org/officeDocument/2006/relationships/fontTable" Target="fontTable.xml" Id="rId23" /><Relationship Type="http://schemas.openxmlformats.org/officeDocument/2006/relationships/hyperlink" Target="https://tiatexas.org/teacher-incentive-allotment-funding-map/" TargetMode="External" Id="rId10" /><Relationship Type="http://schemas.openxmlformats.org/officeDocument/2006/relationships/hyperlink" Target="https://tiatexas.org/for-districts/developing-and-applying-for-the-local-designation-system/"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22" /><Relationship Type="http://schemas.openxmlformats.org/officeDocument/2006/relationships/hyperlink" Target="https://tiatexas.org/wp-content/uploads/2022/10/District-Created-Rubric-Crosswalk.pdf" TargetMode="External" Id="R20d81e814ceb4c5c" /><Relationship Type="http://schemas.openxmlformats.org/officeDocument/2006/relationships/hyperlink" Target="https://statutes.capitol.texas.gov/Docs/ED/htm/ED.21.htm#21.351" TargetMode="External" Id="R71aa5b8b7969407c" /><Relationship Type="http://schemas.openxmlformats.org/officeDocument/2006/relationships/hyperlink" Target="https://statutes.capitol.texas.gov/Docs/ED/htm/ED.21.htm#21.352" TargetMode="External" Id="R2f9bd5563e9e4745" /></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richie\OneDrive%20-%20Texas%20Education%20Agency\1.%20Brand\tia_word_template_final.dotx" TargetMode="External"/></Relationships>
</file>

<file path=word/theme/theme1.xml><?xml version="1.0" encoding="utf-8"?>
<a:theme xmlns:a="http://schemas.openxmlformats.org/drawingml/2006/main" xmlns:thm15="http://schemas.microsoft.com/office/thememl/2012/main" name="Office Theme">
  <a:themeElements>
    <a:clrScheme name="TIA">
      <a:dk1>
        <a:srgbClr val="000000"/>
      </a:dk1>
      <a:lt1>
        <a:sysClr val="window" lastClr="FFFFFF"/>
      </a:lt1>
      <a:dk2>
        <a:srgbClr val="E7E3DB"/>
      </a:dk2>
      <a:lt2>
        <a:srgbClr val="052984"/>
      </a:lt2>
      <a:accent1>
        <a:srgbClr val="0D6CB9"/>
      </a:accent1>
      <a:accent2>
        <a:srgbClr val="008482"/>
      </a:accent2>
      <a:accent3>
        <a:srgbClr val="F16038"/>
      </a:accent3>
      <a:accent4>
        <a:srgbClr val="40834E"/>
      </a:accent4>
      <a:accent5>
        <a:srgbClr val="ECAF33"/>
      </a:accent5>
      <a:accent6>
        <a:srgbClr val="704280"/>
      </a:accent6>
      <a:hlink>
        <a:srgbClr val="052984"/>
      </a:hlink>
      <a:folHlink>
        <a:srgbClr val="00848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8CB2DC0153D0408D1CF651F2AD29DF" ma:contentTypeVersion="25" ma:contentTypeDescription="Create a new document." ma:contentTypeScope="" ma:versionID="350d731fced11294a5334d54671c5f5d">
  <xsd:schema xmlns:xsd="http://www.w3.org/2001/XMLSchema" xmlns:xs="http://www.w3.org/2001/XMLSchema" xmlns:p="http://schemas.microsoft.com/office/2006/metadata/properties" xmlns:ns2="55ad0659-6a5d-4092-b991-df82805f26a4" xmlns:ns3="4780d0d2-c080-455e-bee8-5b3382ef325a" xmlns:ns4="7509388a-dc3d-42e0-ad02-1f88cc25c44c" targetNamespace="http://schemas.microsoft.com/office/2006/metadata/properties" ma:root="true" ma:fieldsID="35bed58fe876cc2f9b059f3e5daa5dcd" ns2:_="" ns3:_="" ns4:_="">
    <xsd:import namespace="55ad0659-6a5d-4092-b991-df82805f26a4"/>
    <xsd:import namespace="4780d0d2-c080-455e-bee8-5b3382ef325a"/>
    <xsd:import namespace="7509388a-dc3d-42e0-ad02-1f88cc25c4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PhotoTags" minOccurs="0"/>
                <xsd:element ref="ns2:MediaLengthInSeconds" minOccurs="0"/>
                <xsd:element ref="ns4:TaxCatchAll" minOccurs="0"/>
                <xsd:element ref="ns2:lcf76f155ced4ddcb4097134ff3c332f" minOccurs="0"/>
                <xsd:element ref="ns2:Owner" minOccurs="0"/>
                <xsd:element ref="ns2:MediaServiceObjectDetectorVersions" minOccurs="0"/>
                <xsd:element ref="ns2:MediaServiceSearchProperties" minOccurs="0"/>
                <xsd:element ref="ns2:MediaServiceBillingMetadata" minOccurs="0"/>
                <xsd:element ref="ns2:Topic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ad0659-6a5d-4092-b991-df82805f26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PhotoTags" ma:index="20" nillable="true" ma:displayName="Photo Tags" ma:format="Dropdown" ma:internalName="PhotoTags">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3b7a77b5-e59d-49f3-97a2-3dde868dbe2d" ma:termSetId="09814cd3-568e-fe90-9814-8d621ff8fb84" ma:anchorId="fba54fb3-c3e1-fe81-a776-ca4b69148c4d" ma:open="true" ma:isKeyword="false">
      <xsd:complexType>
        <xsd:sequence>
          <xsd:element ref="pc:Terms" minOccurs="0" maxOccurs="1"/>
        </xsd:sequence>
      </xsd:complexType>
    </xsd:element>
    <xsd:element name="Owner" ma:index="25" nillable="true" ma:displayName="Owner" ma:description="Name of the person who owns the OP" ma:format="Dropdown" ma:internalName="Owner">
      <xsd:simpleType>
        <xsd:restriction base="dms:Text">
          <xsd:maxLength value="255"/>
        </xsd:restriction>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Topics" ma:index="29" nillable="true" ma:displayName="Topics" ma:format="Dropdown" ma:internalName="Topic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80d0d2-c080-455e-bee8-5b3382ef325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509388a-dc3d-42e0-ad02-1f88cc25c44c"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ddda7e6e-9532-4eac-be15-fb9b6964c0ff}" ma:internalName="TaxCatchAll" ma:showField="CatchAllData" ma:web="7509388a-dc3d-42e0-ad02-1f88cc25c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hotoTags xmlns="55ad0659-6a5d-4092-b991-df82805f26a4" xsi:nil="true"/>
    <TaxCatchAll xmlns="7509388a-dc3d-42e0-ad02-1f88cc25c44c" xsi:nil="true"/>
    <lcf76f155ced4ddcb4097134ff3c332f xmlns="55ad0659-6a5d-4092-b991-df82805f26a4">
      <Terms xmlns="http://schemas.microsoft.com/office/infopath/2007/PartnerControls"/>
    </lcf76f155ced4ddcb4097134ff3c332f>
    <SharedWithUsers xmlns="4780d0d2-c080-455e-bee8-5b3382ef325a">
      <UserInfo>
        <DisplayName>Holzgrafe, Matthew</DisplayName>
        <AccountId>3630</AccountId>
        <AccountType/>
      </UserInfo>
    </SharedWithUsers>
    <Owner xmlns="55ad0659-6a5d-4092-b991-df82805f26a4" xsi:nil="true"/>
    <Topics xmlns="55ad0659-6a5d-4092-b991-df82805f26a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48F0B3-8317-4CC5-9B90-7E26217AC4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ad0659-6a5d-4092-b991-df82805f26a4"/>
    <ds:schemaRef ds:uri="4780d0d2-c080-455e-bee8-5b3382ef325a"/>
    <ds:schemaRef ds:uri="7509388a-dc3d-42e0-ad02-1f88cc25c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3D7828-65C9-4318-AF4E-4E90F064F3ED}">
  <ds:schemaRefs>
    <ds:schemaRef ds:uri="http://schemas.microsoft.com/office/2006/metadata/properties"/>
    <ds:schemaRef ds:uri="http://schemas.microsoft.com/office/infopath/2007/PartnerControls"/>
    <ds:schemaRef ds:uri="55ad0659-6a5d-4092-b991-df82805f26a4"/>
    <ds:schemaRef ds:uri="7509388a-dc3d-42e0-ad02-1f88cc25c44c"/>
    <ds:schemaRef ds:uri="4780d0d2-c080-455e-bee8-5b3382ef325a"/>
  </ds:schemaRefs>
</ds:datastoreItem>
</file>

<file path=customXml/itemProps3.xml><?xml version="1.0" encoding="utf-8"?>
<ds:datastoreItem xmlns:ds="http://schemas.openxmlformats.org/officeDocument/2006/customXml" ds:itemID="{62D90EE4-B707-4934-B729-C60211DFD82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tia_word_template_final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Richie, Amy</dc:creator>
  <cp:keywords/>
  <dc:description/>
  <cp:lastModifiedBy>Williams, DOndria</cp:lastModifiedBy>
  <cp:revision>78</cp:revision>
  <dcterms:created xsi:type="dcterms:W3CDTF">2026-08-05T21:35:00Z</dcterms:created>
  <dcterms:modified xsi:type="dcterms:W3CDTF">2026-09-01T21:18:36Z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0x0101001B8CB2DC0153D0408D1CF651F2AD29DF</vt:lpwstr>
  </property>
  <property fmtid="{D5CDD505-2E9C-101B-9397-08002B2CF9AE}" pid="3" name="MediaServiceImageTags">
    <vt:lpwstr/>
  </property>
  <property fmtid="{D5CDD505-2E9C-101B-9397-08002B2CF9AE}" pid="4" name="docLang">
    <vt:lpwstr>en</vt:lpwstr>
  </property>
</Properties>
</file>